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C7111" w14:textId="77777777" w:rsidR="008911C7" w:rsidRDefault="008911C7" w:rsidP="00D11FB4">
      <w:pPr>
        <w:pStyle w:val="Heading3"/>
        <w:rPr>
          <w:rFonts w:eastAsia="Hand Of Sean"/>
        </w:rPr>
      </w:pPr>
    </w:p>
    <w:p w14:paraId="1AFA67B4" w14:textId="449E9220" w:rsidR="008911C7" w:rsidRDefault="007D6863" w:rsidP="00D11FB4">
      <w:pPr>
        <w:pStyle w:val="Heading3"/>
        <w:rPr>
          <w:rFonts w:eastAsia="Hand Of Sean"/>
        </w:rPr>
      </w:pPr>
      <w:r>
        <w:rPr>
          <w:rFonts w:eastAsia="Hand Of Sean"/>
          <w:noProof/>
        </w:rPr>
        <w:drawing>
          <wp:inline distT="0" distB="0" distL="0" distR="0" wp14:anchorId="1258A820" wp14:editId="2B549762">
            <wp:extent cx="3571875" cy="1428750"/>
            <wp:effectExtent l="0" t="0" r="9525"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8"/>
                    <a:stretch>
                      <a:fillRect/>
                    </a:stretch>
                  </pic:blipFill>
                  <pic:spPr>
                    <a:xfrm>
                      <a:off x="0" y="0"/>
                      <a:ext cx="3571875" cy="1428750"/>
                    </a:xfrm>
                    <a:prstGeom prst="rect">
                      <a:avLst/>
                    </a:prstGeom>
                  </pic:spPr>
                </pic:pic>
              </a:graphicData>
            </a:graphic>
          </wp:inline>
        </w:drawing>
      </w:r>
    </w:p>
    <w:p w14:paraId="136925A8" w14:textId="77777777" w:rsidR="008911C7" w:rsidRDefault="008911C7" w:rsidP="00D11FB4">
      <w:pPr>
        <w:pStyle w:val="Heading3"/>
        <w:rPr>
          <w:rFonts w:eastAsia="Hand Of Sean"/>
        </w:rPr>
      </w:pPr>
    </w:p>
    <w:p w14:paraId="43D65986" w14:textId="77777777" w:rsidR="008911C7" w:rsidRDefault="008911C7" w:rsidP="00D11FB4">
      <w:pPr>
        <w:pStyle w:val="Heading3"/>
        <w:rPr>
          <w:rFonts w:eastAsia="Hand Of Sean"/>
        </w:rPr>
      </w:pPr>
    </w:p>
    <w:p w14:paraId="11354C10" w14:textId="77777777" w:rsidR="005111AD" w:rsidRPr="00B4441F" w:rsidRDefault="00233006" w:rsidP="00D11FB4">
      <w:pPr>
        <w:pStyle w:val="Heading3"/>
        <w:rPr>
          <w:rFonts w:eastAsia="Hand Of Sean"/>
        </w:rPr>
      </w:pPr>
      <w:r>
        <w:rPr>
          <w:noProof/>
          <w:lang w:eastAsia="en-GB"/>
        </w:rPr>
        <mc:AlternateContent>
          <mc:Choice Requires="wps">
            <w:drawing>
              <wp:anchor distT="0" distB="0" distL="114300" distR="114300" simplePos="0" relativeHeight="251663360" behindDoc="0" locked="0" layoutInCell="1" allowOverlap="1" wp14:anchorId="4E105B55" wp14:editId="648C9AB4">
                <wp:simplePos x="0" y="0"/>
                <wp:positionH relativeFrom="column">
                  <wp:posOffset>-746760</wp:posOffset>
                </wp:positionH>
                <wp:positionV relativeFrom="paragraph">
                  <wp:posOffset>94919</wp:posOffset>
                </wp:positionV>
                <wp:extent cx="6474460" cy="1360916"/>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1360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4EDC4" w14:textId="77777777" w:rsidR="008911C7" w:rsidRPr="001E1D32" w:rsidRDefault="00D6229A" w:rsidP="001E1D32">
                            <w:pPr>
                              <w:pStyle w:val="Title-Cover"/>
                              <w:tabs>
                                <w:tab w:val="left" w:pos="709"/>
                              </w:tabs>
                              <w:ind w:left="567"/>
                              <w:rPr>
                                <w:sz w:val="72"/>
                              </w:rPr>
                            </w:pPr>
                            <w:r>
                              <w:rPr>
                                <w:sz w:val="72"/>
                              </w:rPr>
                              <w:t>Basic DS</w:t>
                            </w:r>
                            <w:r w:rsidR="00233006" w:rsidRPr="00233006">
                              <w:rPr>
                                <w:sz w:val="72"/>
                              </w:rPr>
                              <w:t xml:space="preserve"> Online Disclosure Guide (eBulkPlus)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105B55" id="_x0000_t202" coordsize="21600,21600" o:spt="202" path="m,l,21600r21600,l21600,xe">
                <v:stroke joinstyle="miter"/>
                <v:path gradientshapeok="t" o:connecttype="rect"/>
              </v:shapetype>
              <v:shape id="Text Box 7" o:spid="_x0000_s1026" type="#_x0000_t202" style="position:absolute;margin-left:-58.8pt;margin-top:7.45pt;width:509.8pt;height:10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" filled="f" stroked="f">
                <v:textbox>
                  <w:txbxContent>
                    <w:p w14:paraId="43D4EDC4" w14:textId="77777777" w:rsidR="008911C7" w:rsidRPr="001E1D32" w:rsidRDefault="00D6229A" w:rsidP="001E1D32">
                      <w:pPr>
                        <w:pStyle w:val="Title-Cover"/>
                        <w:tabs>
                          <w:tab w:val="left" w:pos="709"/>
                        </w:tabs>
                        <w:ind w:left="567"/>
                        <w:rPr>
                          <w:sz w:val="72"/>
                        </w:rPr>
                      </w:pPr>
                      <w:r>
                        <w:rPr>
                          <w:sz w:val="72"/>
                        </w:rPr>
                        <w:t>Basic DS</w:t>
                      </w:r>
                      <w:r w:rsidR="00233006" w:rsidRPr="00233006">
                        <w:rPr>
                          <w:sz w:val="72"/>
                        </w:rPr>
                        <w:t xml:space="preserve"> Online Disclosure Guide (eBulkPlus)</w:t>
                      </w:r>
                    </w:p>
                  </w:txbxContent>
                </v:textbox>
              </v:shape>
            </w:pict>
          </mc:Fallback>
        </mc:AlternateContent>
      </w:r>
      <w:r>
        <w:rPr>
          <w:rFonts w:eastAsia="Hand Of Sean"/>
          <w:noProof/>
          <w:lang w:eastAsia="en-GB"/>
        </w:rPr>
        <mc:AlternateContent>
          <mc:Choice Requires="wps">
            <w:drawing>
              <wp:anchor distT="0" distB="0" distL="114300" distR="114300" simplePos="0" relativeHeight="251658240" behindDoc="0" locked="0" layoutInCell="1" allowOverlap="1" wp14:anchorId="0117C888" wp14:editId="3EC80F24">
                <wp:simplePos x="0" y="0"/>
                <wp:positionH relativeFrom="column">
                  <wp:posOffset>-1476556</wp:posOffset>
                </wp:positionH>
                <wp:positionV relativeFrom="paragraph">
                  <wp:posOffset>67491</wp:posOffset>
                </wp:positionV>
                <wp:extent cx="6779895" cy="1480458"/>
                <wp:effectExtent l="0" t="0" r="20955" b="2476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480458"/>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CDF38" id="Rectangle 4" o:spid="_x0000_s1026" style="position:absolute;margin-left:-116.25pt;margin-top:5.3pt;width:533.85pt;height:11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" fillcolor="#005b82" strokecolor="#5587b4 [3204]"/>
            </w:pict>
          </mc:Fallback>
        </mc:AlternateContent>
      </w:r>
    </w:p>
    <w:p w14:paraId="44B3C83F" w14:textId="77777777" w:rsidR="005111AD" w:rsidRPr="00B4441F" w:rsidRDefault="005111AD" w:rsidP="00D11FB4">
      <w:pPr>
        <w:pStyle w:val="Heading3"/>
        <w:rPr>
          <w:rFonts w:eastAsia="Hand Of Sean"/>
        </w:rPr>
      </w:pPr>
    </w:p>
    <w:p w14:paraId="4015E8D6" w14:textId="77777777" w:rsidR="0081392D" w:rsidRPr="00D5763E" w:rsidRDefault="00233006" w:rsidP="00D11FB4">
      <w:pPr>
        <w:spacing w:before="1800"/>
        <w:rPr>
          <w:rFonts w:ascii="Hand Of Sean" w:eastAsia="Hand Of Sean" w:hAnsi="Hand Of Sean" w:cs="Arial"/>
          <w:b/>
          <w:color w:val="5587B4" w:themeColor="accent1"/>
          <w:sz w:val="56"/>
          <w:szCs w:val="56"/>
        </w:rPr>
      </w:pPr>
      <w:r>
        <w:rPr>
          <w:rFonts w:eastAsia="Hand Of Sean"/>
          <w:noProof/>
          <w:color w:val="3C3C3B" w:themeColor="text1"/>
          <w:lang w:eastAsia="en-GB"/>
        </w:rPr>
        <mc:AlternateContent>
          <mc:Choice Requires="wps">
            <w:drawing>
              <wp:anchor distT="0" distB="0" distL="114300" distR="114300" simplePos="0" relativeHeight="251659264" behindDoc="0" locked="0" layoutInCell="1" allowOverlap="1" wp14:anchorId="003A2A65" wp14:editId="1BF9B434">
                <wp:simplePos x="0" y="0"/>
                <wp:positionH relativeFrom="column">
                  <wp:posOffset>-67945</wp:posOffset>
                </wp:positionH>
                <wp:positionV relativeFrom="paragraph">
                  <wp:posOffset>568869</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C9BA2" id="Rectangle 5" o:spid="_x0000_s1026" style="position:absolute;margin-left:-5.35pt;margin-top:44.8pt;width:461.3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" fillcolor="#ecf0f3" stroked="f">
                <v:fill opacity="58853f"/>
              </v:rect>
            </w:pict>
          </mc:Fallback>
        </mc:AlternateContent>
      </w:r>
      <w:r w:rsidR="00865DF3" w:rsidRPr="00FF2156">
        <w:rPr>
          <w:rFonts w:eastAsia="Hand Of Sean"/>
          <w:noProof/>
          <w:lang w:eastAsia="en-GB"/>
        </w:rPr>
        <w:drawing>
          <wp:anchor distT="0" distB="0" distL="114300" distR="114300" simplePos="0" relativeHeight="251667456" behindDoc="0" locked="0" layoutInCell="1" allowOverlap="1" wp14:anchorId="07555141" wp14:editId="6F1AED12">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7705D029" wp14:editId="350FA237">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A20F" w14:textId="77777777" w:rsidR="00470D01" w:rsidRPr="00470D01" w:rsidRDefault="00B07BF8" w:rsidP="00E8394E">
                            <w:pPr>
                              <w:ind w:left="567"/>
                              <w:rPr>
                                <w:rFonts w:asciiTheme="minorHAnsi" w:hAnsiTheme="minorHAnsi" w:cstheme="minorBidi"/>
                                <w:b/>
                                <w:bCs/>
                                <w:color w:val="3C3C3B" w:themeColor="text1"/>
                                <w:sz w:val="40"/>
                                <w:szCs w:val="32"/>
                              </w:rPr>
                            </w:pPr>
                            <w:r w:rsidRPr="00B07BF8">
                              <w:rPr>
                                <w:rFonts w:ascii="Arial" w:hAnsi="Arial" w:cs="Arial"/>
                                <w:bCs/>
                                <w:color w:val="3C3C3B" w:themeColor="text1"/>
                                <w:sz w:val="40"/>
                                <w:szCs w:val="32"/>
                              </w:rPr>
                              <w:t>ID Checker Guidance Notes</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7705D029" id="Rectangle 11" o:spid="_x0000_s1027" style="position:absolute;margin-left:-59pt;margin-top:98.4pt;width:467pt;height:7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" filled="f" stroked="f">
                <v:textbox>
                  <w:txbxContent>
                    <w:p w14:paraId="05F9A20F" w14:textId="77777777" w:rsidR="00470D01" w:rsidRPr="00470D01" w:rsidRDefault="00B07BF8" w:rsidP="00E8394E">
                      <w:pPr>
                        <w:ind w:left="567"/>
                        <w:rPr>
                          <w:rFonts w:asciiTheme="minorHAnsi" w:hAnsiTheme="minorHAnsi" w:cstheme="minorBidi"/>
                          <w:b/>
                          <w:bCs/>
                          <w:color w:val="3C3C3B" w:themeColor="text1"/>
                          <w:sz w:val="40"/>
                          <w:szCs w:val="32"/>
                        </w:rPr>
                      </w:pPr>
                      <w:r w:rsidRPr="00B07BF8">
                        <w:rPr>
                          <w:rFonts w:ascii="Arial" w:hAnsi="Arial" w:cs="Arial"/>
                          <w:bCs/>
                          <w:color w:val="3C3C3B" w:themeColor="text1"/>
                          <w:sz w:val="40"/>
                          <w:szCs w:val="32"/>
                        </w:rPr>
                        <w:t>ID Checker Guidance Notes</w:t>
                      </w:r>
                    </w:p>
                  </w:txbxContent>
                </v:textbox>
                <w10:wrap anchorx="margin"/>
              </v:rect>
            </w:pict>
          </mc:Fallback>
        </mc:AlternateContent>
      </w:r>
    </w:p>
    <w:p w14:paraId="23922C51" w14:textId="77777777" w:rsidR="003E2136" w:rsidRPr="00D5763E" w:rsidRDefault="003E2136" w:rsidP="00D11FB4">
      <w:pPr>
        <w:rPr>
          <w:color w:val="5587B4" w:themeColor="accent1"/>
        </w:rPr>
      </w:pPr>
    </w:p>
    <w:p w14:paraId="39BAD959" w14:textId="77777777" w:rsidR="003E2136" w:rsidRDefault="003E2136" w:rsidP="00D11FB4"/>
    <w:p w14:paraId="5030EE78" w14:textId="77777777" w:rsidR="003E2136" w:rsidRDefault="003E2136" w:rsidP="00D11FB4"/>
    <w:p w14:paraId="003941D9" w14:textId="77777777" w:rsidR="003E2136" w:rsidRDefault="003E2136" w:rsidP="00D11FB4"/>
    <w:p w14:paraId="2F9FC38D" w14:textId="77777777" w:rsidR="003E2136" w:rsidRDefault="003E2136" w:rsidP="00D11FB4"/>
    <w:p w14:paraId="1F1DC806" w14:textId="77777777" w:rsidR="003E2136" w:rsidRDefault="003E2136" w:rsidP="00D11FB4"/>
    <w:p w14:paraId="548F6133" w14:textId="77777777" w:rsidR="003012DB" w:rsidRDefault="003012DB" w:rsidP="00D11FB4">
      <w:pPr>
        <w:pStyle w:val="TOCHeading"/>
        <w:rPr>
          <w:rFonts w:ascii="Arial" w:hAnsi="Arial" w:cs="Arial"/>
          <w:color w:val="005B82"/>
        </w:rPr>
      </w:pPr>
    </w:p>
    <w:p w14:paraId="1B90C542" w14:textId="77777777" w:rsidR="005111AD" w:rsidRDefault="005111AD" w:rsidP="00D11FB4">
      <w:pPr>
        <w:spacing w:after="0"/>
        <w:rPr>
          <w:rFonts w:ascii="Arial" w:hAnsi="Arial" w:cs="Arial"/>
          <w:b/>
          <w:bCs/>
          <w:color w:val="005B82"/>
          <w:sz w:val="28"/>
          <w:szCs w:val="28"/>
          <w:lang w:val="en-US"/>
        </w:rPr>
      </w:pPr>
    </w:p>
    <w:p w14:paraId="1BEC45C0" w14:textId="77777777" w:rsidR="006C2447" w:rsidRDefault="006C2447" w:rsidP="00D11FB4">
      <w:pPr>
        <w:spacing w:after="0"/>
        <w:rPr>
          <w:rFonts w:ascii="Arial" w:eastAsia="Hand Of Sean" w:hAnsi="Arial" w:cs="Arial"/>
          <w:color w:val="005B82"/>
        </w:rPr>
        <w:sectPr w:rsidR="006C2447" w:rsidSect="00506794">
          <w:headerReference w:type="default" r:id="rId10"/>
          <w:footerReference w:type="default" r:id="rId11"/>
          <w:pgSz w:w="11906" w:h="16838" w:code="9"/>
          <w:pgMar w:top="1440" w:right="849" w:bottom="1440" w:left="851" w:header="680" w:footer="0" w:gutter="0"/>
          <w:paperSrc w:first="15"/>
          <w:cols w:space="708"/>
          <w:docGrid w:linePitch="360"/>
        </w:sectPr>
      </w:pPr>
    </w:p>
    <w:p w14:paraId="523CA93F" w14:textId="77777777" w:rsidR="005D24AF" w:rsidRDefault="005D24AF" w:rsidP="005D24AF">
      <w:pPr>
        <w:jc w:val="both"/>
        <w:rPr>
          <w:rStyle w:val="Heading1Char"/>
          <w:rFonts w:ascii="Calibri" w:hAnsi="Calibri" w:cs="Calibri"/>
          <w:sz w:val="20"/>
          <w:szCs w:val="20"/>
        </w:rPr>
      </w:pPr>
      <w:bookmarkStart w:id="0" w:name="_Toc309812406"/>
    </w:p>
    <w:bookmarkEnd w:id="0"/>
    <w:p w14:paraId="7C35AF33" w14:textId="77777777" w:rsidR="003E2136" w:rsidRPr="001437EE" w:rsidRDefault="003E2136" w:rsidP="00D11FB4">
      <w:pPr>
        <w:pStyle w:val="TableofContents"/>
        <w:spacing w:before="120" w:after="120"/>
        <w:rPr>
          <w:color w:val="005B82"/>
        </w:rPr>
      </w:pPr>
      <w:r w:rsidRPr="001437EE">
        <w:rPr>
          <w:color w:val="005B82"/>
        </w:rPr>
        <w:t>Contents</w:t>
      </w:r>
    </w:p>
    <w:p w14:paraId="328F2526" w14:textId="77777777" w:rsidR="00757CAF"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6914977" w:history="1">
        <w:r w:rsidR="00757CAF" w:rsidRPr="00662C16">
          <w:rPr>
            <w:rStyle w:val="Hyperlink"/>
          </w:rPr>
          <w:t>ID checker guidance notes</w:t>
        </w:r>
        <w:r w:rsidR="00757CAF">
          <w:rPr>
            <w:webHidden/>
          </w:rPr>
          <w:tab/>
        </w:r>
        <w:r w:rsidR="001F0413">
          <w:rPr>
            <w:webHidden/>
          </w:rPr>
          <w:t>3</w:t>
        </w:r>
      </w:hyperlink>
    </w:p>
    <w:p w14:paraId="3890F2C1" w14:textId="77777777" w:rsidR="00757CAF" w:rsidRDefault="00FB6D99">
      <w:pPr>
        <w:pStyle w:val="TOC1"/>
        <w:rPr>
          <w:rFonts w:asciiTheme="minorHAnsi" w:eastAsiaTheme="minorEastAsia" w:hAnsiTheme="minorHAnsi" w:cstheme="minorBidi"/>
          <w:color w:val="auto"/>
          <w:lang w:eastAsia="en-GB"/>
        </w:rPr>
      </w:pPr>
      <w:hyperlink r:id="rId13" w:anchor="_Toc396914978" w:history="1">
        <w:r w:rsidR="00757CAF" w:rsidRPr="00662C16">
          <w:rPr>
            <w:rStyle w:val="Hyperlink"/>
          </w:rPr>
          <w:t>Logging onto the system</w:t>
        </w:r>
        <w:r w:rsidR="00757CAF">
          <w:rPr>
            <w:webHidden/>
          </w:rPr>
          <w:tab/>
        </w:r>
        <w:r w:rsidR="001F0413">
          <w:rPr>
            <w:webHidden/>
          </w:rPr>
          <w:t>3</w:t>
        </w:r>
      </w:hyperlink>
    </w:p>
    <w:p w14:paraId="2BBDA8B0" w14:textId="77777777" w:rsidR="00757CAF" w:rsidRDefault="00FB6D99">
      <w:pPr>
        <w:pStyle w:val="TOC1"/>
        <w:rPr>
          <w:rFonts w:asciiTheme="minorHAnsi" w:eastAsiaTheme="minorEastAsia" w:hAnsiTheme="minorHAnsi" w:cstheme="minorBidi"/>
          <w:color w:val="auto"/>
          <w:lang w:eastAsia="en-GB"/>
        </w:rPr>
      </w:pPr>
      <w:hyperlink r:id="rId14" w:anchor="_Toc396914979" w:history="1">
        <w:r w:rsidR="00757CAF" w:rsidRPr="00662C16">
          <w:rPr>
            <w:rStyle w:val="Hyperlink"/>
          </w:rPr>
          <w:t>Section A – How to login</w:t>
        </w:r>
        <w:r w:rsidR="00757CAF">
          <w:rPr>
            <w:webHidden/>
          </w:rPr>
          <w:tab/>
        </w:r>
        <w:r w:rsidR="001F0413">
          <w:rPr>
            <w:webHidden/>
          </w:rPr>
          <w:t>3</w:t>
        </w:r>
      </w:hyperlink>
    </w:p>
    <w:p w14:paraId="25FD21DC" w14:textId="77777777" w:rsidR="00757CAF" w:rsidRDefault="00FB6D99">
      <w:pPr>
        <w:pStyle w:val="TOC1"/>
        <w:rPr>
          <w:rFonts w:asciiTheme="minorHAnsi" w:eastAsiaTheme="minorEastAsia" w:hAnsiTheme="minorHAnsi" w:cstheme="minorBidi"/>
          <w:color w:val="auto"/>
          <w:lang w:eastAsia="en-GB"/>
        </w:rPr>
      </w:pPr>
      <w:hyperlink r:id="rId15" w:anchor="_Toc396914980" w:history="1">
        <w:r w:rsidR="00757CAF" w:rsidRPr="00662C16">
          <w:rPr>
            <w:rStyle w:val="Hyperlink"/>
          </w:rPr>
          <w:t>Section B – How to verify ID</w:t>
        </w:r>
        <w:r w:rsidR="00757CAF">
          <w:rPr>
            <w:webHidden/>
          </w:rPr>
          <w:tab/>
        </w:r>
        <w:r w:rsidR="001F0413">
          <w:rPr>
            <w:webHidden/>
          </w:rPr>
          <w:t>6</w:t>
        </w:r>
      </w:hyperlink>
    </w:p>
    <w:p w14:paraId="7B08B80E" w14:textId="77777777" w:rsidR="00757CAF" w:rsidRDefault="00FB6D99">
      <w:pPr>
        <w:pStyle w:val="TOC1"/>
        <w:rPr>
          <w:rFonts w:asciiTheme="minorHAnsi" w:eastAsiaTheme="minorEastAsia" w:hAnsiTheme="minorHAnsi" w:cstheme="minorBidi"/>
          <w:color w:val="auto"/>
          <w:lang w:eastAsia="en-GB"/>
        </w:rPr>
      </w:pPr>
      <w:hyperlink r:id="rId16" w:anchor="_Toc396914981" w:history="1">
        <w:r w:rsidR="00757CAF" w:rsidRPr="00662C16">
          <w:rPr>
            <w:rStyle w:val="Hyperlink"/>
          </w:rPr>
          <w:t>Disclosure Scotland List of Acceptable Identification</w:t>
        </w:r>
        <w:r w:rsidR="00757CAF">
          <w:rPr>
            <w:webHidden/>
          </w:rPr>
          <w:tab/>
        </w:r>
        <w:r w:rsidR="001F0413">
          <w:rPr>
            <w:webHidden/>
          </w:rPr>
          <w:t>9</w:t>
        </w:r>
      </w:hyperlink>
    </w:p>
    <w:p w14:paraId="1889E7B3" w14:textId="77777777" w:rsidR="003E2136" w:rsidRPr="005E6D13" w:rsidRDefault="000853AC" w:rsidP="00D11FB4">
      <w:pPr>
        <w:rPr>
          <w:rFonts w:cs="Arial"/>
        </w:rPr>
      </w:pPr>
      <w:r>
        <w:rPr>
          <w:rFonts w:ascii="Arial" w:hAnsi="Arial" w:cs="Arial"/>
          <w:noProof/>
          <w:color w:val="3C3C3B" w:themeColor="text1"/>
        </w:rPr>
        <w:fldChar w:fldCharType="end"/>
      </w:r>
    </w:p>
    <w:p w14:paraId="7D8A862E" w14:textId="77777777" w:rsidR="003E2136" w:rsidRDefault="003E2136" w:rsidP="00D11FB4"/>
    <w:p w14:paraId="464A8FD7" w14:textId="77777777" w:rsidR="00B9002D" w:rsidRDefault="00B9002D" w:rsidP="00D11FB4"/>
    <w:p w14:paraId="357D1222" w14:textId="77777777" w:rsidR="00B9002D" w:rsidRDefault="00B9002D" w:rsidP="00D11FB4"/>
    <w:p w14:paraId="1A2D72D4" w14:textId="77777777" w:rsidR="00B9002D" w:rsidRDefault="00B9002D" w:rsidP="00D11FB4"/>
    <w:p w14:paraId="5C9AE5A3" w14:textId="77777777" w:rsidR="00B9002D" w:rsidRDefault="00B9002D" w:rsidP="00D11FB4"/>
    <w:p w14:paraId="3D688804" w14:textId="77777777" w:rsidR="00B9002D" w:rsidRDefault="00B9002D" w:rsidP="00D11FB4"/>
    <w:p w14:paraId="6E36C735" w14:textId="77777777" w:rsidR="00B9002D" w:rsidRDefault="00B9002D" w:rsidP="00D11FB4"/>
    <w:p w14:paraId="46854094" w14:textId="77777777" w:rsidR="00B9002D" w:rsidRDefault="00B9002D" w:rsidP="00D11FB4"/>
    <w:p w14:paraId="010B3F38" w14:textId="77777777" w:rsidR="00B9002D" w:rsidRDefault="00B9002D" w:rsidP="00D11FB4"/>
    <w:p w14:paraId="2784E577" w14:textId="77777777" w:rsidR="00B9002D" w:rsidRDefault="00B9002D" w:rsidP="00D11FB4"/>
    <w:p w14:paraId="3063E0D2" w14:textId="77777777" w:rsidR="00B9002D" w:rsidRDefault="00B9002D" w:rsidP="00D11FB4"/>
    <w:p w14:paraId="02B4AE6C" w14:textId="77777777" w:rsidR="00B9002D" w:rsidRDefault="00B9002D" w:rsidP="00D11FB4"/>
    <w:p w14:paraId="6894240F" w14:textId="77777777" w:rsidR="00B9002D" w:rsidRDefault="00B9002D" w:rsidP="00D11FB4"/>
    <w:p w14:paraId="16384C34" w14:textId="77777777" w:rsidR="00B9002D" w:rsidRDefault="00B9002D" w:rsidP="00D11FB4"/>
    <w:p w14:paraId="08D0132D" w14:textId="77777777" w:rsidR="00B9002D" w:rsidRDefault="00B9002D" w:rsidP="00D11FB4"/>
    <w:p w14:paraId="317C663D" w14:textId="77777777" w:rsidR="00B9002D" w:rsidRDefault="00B9002D" w:rsidP="00D11FB4"/>
    <w:p w14:paraId="0C6AF12E" w14:textId="77777777" w:rsidR="00B9002D" w:rsidRDefault="00B9002D" w:rsidP="00D11FB4"/>
    <w:p w14:paraId="7DB31BF8" w14:textId="77777777" w:rsidR="00B9002D" w:rsidRDefault="00B9002D" w:rsidP="00D11FB4"/>
    <w:p w14:paraId="5B44E404" w14:textId="77777777" w:rsidR="00B9002D" w:rsidRDefault="00B9002D" w:rsidP="00D11FB4"/>
    <w:p w14:paraId="7CEC4F15" w14:textId="77777777" w:rsidR="00B9002D" w:rsidRDefault="00B9002D" w:rsidP="00D11FB4"/>
    <w:p w14:paraId="10A2CC79" w14:textId="77777777" w:rsidR="00E8394E" w:rsidRDefault="00E8394E" w:rsidP="00D11FB4">
      <w:pPr>
        <w:sectPr w:rsidR="00E8394E" w:rsidSect="00506794">
          <w:headerReference w:type="first" r:id="rId17"/>
          <w:footerReference w:type="first" r:id="rId18"/>
          <w:pgSz w:w="11906" w:h="16838"/>
          <w:pgMar w:top="1440" w:right="849" w:bottom="1440" w:left="851" w:header="680" w:footer="0" w:gutter="0"/>
          <w:cols w:space="708"/>
          <w:docGrid w:linePitch="360"/>
        </w:sectPr>
      </w:pPr>
    </w:p>
    <w:p w14:paraId="508AEA8A" w14:textId="77777777" w:rsidR="00B9002D" w:rsidRDefault="00B9002D" w:rsidP="00D11FB4"/>
    <w:p w14:paraId="7C548CE4" w14:textId="77777777" w:rsidR="004E492B" w:rsidRPr="002672B5" w:rsidRDefault="009F6720" w:rsidP="008A7792">
      <w:pPr>
        <w:jc w:val="cente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7215" behindDoc="0" locked="0" layoutInCell="1" allowOverlap="1" wp14:anchorId="33CEF26C" wp14:editId="55DF55E3">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ED7D36" w14:textId="77777777" w:rsidR="00362DD2" w:rsidRPr="005D24AF" w:rsidRDefault="00B07BF8" w:rsidP="001E1D32">
                            <w:pPr>
                              <w:pStyle w:val="SectionTitle"/>
                              <w:ind w:left="1701"/>
                              <w:rPr>
                                <w:sz w:val="40"/>
                                <w:szCs w:val="40"/>
                              </w:rPr>
                            </w:pPr>
                            <w:bookmarkStart w:id="1" w:name="_Toc396914977"/>
                            <w:r>
                              <w:rPr>
                                <w:sz w:val="40"/>
                                <w:szCs w:val="40"/>
                              </w:rPr>
                              <w:t>ID checker guidance notes</w:t>
                            </w:r>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EF26C" id="Rectangle 15" o:spid="_x0000_s1028" style="position:absolute;left:0;text-align:left;margin-left:-92.55pt;margin-top:5.45pt;width:551.35pt;height:36.8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F5dX5dKAgAAiwQAAA4AAAAAAAAAAAAAAAAALgIAAGRycy9lMm9Eb2MueG1sUEsBAi0AFAAGAAgA&#10;AAAhAFwX8OriAAAACgEAAA8AAAAAAAAAAAAAAAAApAQAAGRycy9kb3ducmV2LnhtbFBLBQYAAAAA&#10;BAAEAPMAAACzBQAAAAA=&#10;" fillcolor="#005b82" strokecolor="#5587b4 [3204]">
                <v:textbox>
                  <w:txbxContent>
                    <w:p w14:paraId="04ED7D36" w14:textId="77777777" w:rsidR="00362DD2" w:rsidRPr="005D24AF" w:rsidRDefault="00B07BF8" w:rsidP="001E1D32">
                      <w:pPr>
                        <w:pStyle w:val="SectionTitle"/>
                        <w:ind w:left="1701"/>
                        <w:rPr>
                          <w:sz w:val="40"/>
                          <w:szCs w:val="40"/>
                        </w:rPr>
                      </w:pPr>
                      <w:bookmarkStart w:id="2" w:name="_Toc396914977"/>
                      <w:r>
                        <w:rPr>
                          <w:sz w:val="40"/>
                          <w:szCs w:val="40"/>
                        </w:rPr>
                        <w:t>ID checker guidance notes</w:t>
                      </w:r>
                      <w:bookmarkEnd w:id="2"/>
                    </w:p>
                  </w:txbxContent>
                </v:textbox>
              </v:rect>
            </w:pict>
          </mc:Fallback>
        </mc:AlternateContent>
      </w:r>
    </w:p>
    <w:p w14:paraId="52AE0216" w14:textId="77777777" w:rsidR="004E492B" w:rsidRPr="004C2592" w:rsidRDefault="00362DD2" w:rsidP="008A7792">
      <w:pPr>
        <w:jc w:val="center"/>
        <w:rPr>
          <w:rFonts w:cs="Arial"/>
          <w:bCs/>
          <w:color w:val="404040"/>
          <w:sz w:val="16"/>
          <w:szCs w:val="20"/>
        </w:rPr>
      </w:pPr>
      <w:r w:rsidRPr="004E492B">
        <w:rPr>
          <w:rFonts w:cs="Arial"/>
          <w:bCs/>
          <w:color w:val="404040"/>
          <w:sz w:val="14"/>
          <w:szCs w:val="20"/>
        </w:rPr>
        <w:br/>
      </w:r>
    </w:p>
    <w:p w14:paraId="7892D82F" w14:textId="77777777" w:rsidR="001E1D32" w:rsidRPr="001E1D32" w:rsidRDefault="001E1D32" w:rsidP="00415521">
      <w:pPr>
        <w:pStyle w:val="BodyText-SW"/>
      </w:pPr>
    </w:p>
    <w:p w14:paraId="347C8D3E" w14:textId="584DC3DD" w:rsidR="00123F7D" w:rsidRPr="00FB2878" w:rsidRDefault="00D6229A" w:rsidP="00041961">
      <w:pPr>
        <w:jc w:val="both"/>
        <w:rPr>
          <w:rFonts w:asciiTheme="majorHAnsi" w:hAnsiTheme="majorHAnsi" w:cs="Arial"/>
          <w:color w:val="2C2C2C" w:themeColor="text1" w:themeShade="BF"/>
          <w:sz w:val="20"/>
        </w:rPr>
      </w:pPr>
      <w:r w:rsidRPr="00FB2878">
        <w:rPr>
          <w:rFonts w:asciiTheme="majorHAnsi" w:hAnsiTheme="majorHAnsi" w:cs="Arial"/>
          <w:color w:val="2C2C2C" w:themeColor="text1" w:themeShade="BF"/>
          <w:sz w:val="20"/>
        </w:rPr>
        <w:t xml:space="preserve">The </w:t>
      </w:r>
      <w:r w:rsidR="00B07BF8" w:rsidRPr="00FB2878">
        <w:rPr>
          <w:rFonts w:asciiTheme="majorHAnsi" w:hAnsiTheme="majorHAnsi" w:cs="Arial"/>
          <w:color w:val="2C2C2C" w:themeColor="text1" w:themeShade="BF"/>
          <w:sz w:val="20"/>
        </w:rPr>
        <w:t xml:space="preserve">eBulkPlus online </w:t>
      </w:r>
      <w:r w:rsidRPr="00FB2878">
        <w:rPr>
          <w:rFonts w:asciiTheme="majorHAnsi" w:hAnsiTheme="majorHAnsi" w:cs="Arial"/>
          <w:color w:val="2C2C2C" w:themeColor="text1" w:themeShade="BF"/>
          <w:sz w:val="20"/>
        </w:rPr>
        <w:t xml:space="preserve">basic </w:t>
      </w:r>
      <w:r w:rsidR="00B07BF8" w:rsidRPr="00FB2878">
        <w:rPr>
          <w:rFonts w:asciiTheme="majorHAnsi" w:hAnsiTheme="majorHAnsi" w:cs="Arial"/>
          <w:color w:val="2C2C2C" w:themeColor="text1" w:themeShade="BF"/>
          <w:sz w:val="20"/>
        </w:rPr>
        <w:t xml:space="preserve">Disclosure Scotland (DS) checks can be completed by accessing the internet </w:t>
      </w:r>
      <w:r w:rsidR="00323D43" w:rsidRPr="00FB2878">
        <w:rPr>
          <w:rFonts w:asciiTheme="majorHAnsi" w:hAnsiTheme="majorHAnsi" w:cs="Arial"/>
          <w:color w:val="2C2C2C" w:themeColor="text1" w:themeShade="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p>
    <w:p w14:paraId="29435B44" w14:textId="77777777" w:rsidR="00B07BF8" w:rsidRDefault="00B07BF8" w:rsidP="001E1D32"/>
    <w:p w14:paraId="18110E15"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9504" behindDoc="0" locked="0" layoutInCell="1" allowOverlap="1" wp14:anchorId="43B9C3E2" wp14:editId="282570E8">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DF93477" w14:textId="77777777" w:rsidR="001E1D32" w:rsidRPr="005D24AF" w:rsidRDefault="00233006" w:rsidP="001E1D32">
                            <w:pPr>
                              <w:pStyle w:val="SectionTitle"/>
                              <w:ind w:left="1701"/>
                              <w:rPr>
                                <w:sz w:val="40"/>
                                <w:szCs w:val="40"/>
                              </w:rPr>
                            </w:pPr>
                            <w:bookmarkStart w:id="2" w:name="_Toc396914978"/>
                            <w:r>
                              <w:rPr>
                                <w:sz w:val="40"/>
                                <w:szCs w:val="40"/>
                              </w:rPr>
                              <w:t>Logging onto the system</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9C3E2" id="Rectangle 17" o:spid="_x0000_s1029" style="position:absolute;margin-left:-92.55pt;margin-top:5.45pt;width:551.35pt;height:3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AOgjqVKAgAAiwQAAA4AAAAAAAAAAAAAAAAALgIAAGRycy9lMm9Eb2MueG1sUEsBAi0AFAAGAAgA&#10;AAAhAFwX8OriAAAACgEAAA8AAAAAAAAAAAAAAAAApAQAAGRycy9kb3ducmV2LnhtbFBLBQYAAAAA&#10;BAAEAPMAAACzBQAAAAA=&#10;" fillcolor="#005b82" strokecolor="#5587b4 [3204]">
                <v:textbox>
                  <w:txbxContent>
                    <w:p w14:paraId="7DF93477" w14:textId="77777777" w:rsidR="001E1D32" w:rsidRPr="005D24AF" w:rsidRDefault="00233006" w:rsidP="001E1D32">
                      <w:pPr>
                        <w:pStyle w:val="SectionTitle"/>
                        <w:ind w:left="1701"/>
                        <w:rPr>
                          <w:sz w:val="40"/>
                          <w:szCs w:val="40"/>
                        </w:rPr>
                      </w:pPr>
                      <w:bookmarkStart w:id="4" w:name="_Toc396914978"/>
                      <w:r>
                        <w:rPr>
                          <w:sz w:val="40"/>
                          <w:szCs w:val="40"/>
                        </w:rPr>
                        <w:t>Logging onto the system</w:t>
                      </w:r>
                      <w:bookmarkEnd w:id="4"/>
                    </w:p>
                  </w:txbxContent>
                </v:textbox>
              </v:rect>
            </w:pict>
          </mc:Fallback>
        </mc:AlternateContent>
      </w:r>
    </w:p>
    <w:p w14:paraId="6155EEF4"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38BCF0BD" w14:textId="77777777" w:rsidR="001E1D32" w:rsidRDefault="001E1D32" w:rsidP="001E1D32">
      <w:pPr>
        <w:jc w:val="both"/>
        <w:rPr>
          <w:color w:val="595959"/>
          <w:sz w:val="20"/>
          <w:szCs w:val="20"/>
        </w:rPr>
      </w:pPr>
    </w:p>
    <w:p w14:paraId="436C644B" w14:textId="77777777" w:rsidR="00757CAF" w:rsidRDefault="00B07BF8" w:rsidP="00041961">
      <w:pPr>
        <w:jc w:val="both"/>
      </w:pPr>
      <w:r w:rsidRPr="00B07BF8">
        <w:rPr>
          <w:rFonts w:cs="Arial"/>
          <w:color w:val="3C3C3B" w:themeColor="text1"/>
          <w:sz w:val="20"/>
        </w:rPr>
        <w:t xml:space="preserve">You have been granted access to eBulkPlus in the role of an ID Checker.  An ID Checker can view all applications created under the organisation or specific division they have been created under. The ID Checker can stipulate what ID has been seen in relation to an applicant. The ID Checker will then need to advise an Applicant Manager or </w:t>
      </w:r>
      <w:proofErr w:type="spellStart"/>
      <w:r w:rsidRPr="00B07BF8">
        <w:rPr>
          <w:rFonts w:cs="Arial"/>
          <w:color w:val="3C3C3B" w:themeColor="text1"/>
          <w:sz w:val="20"/>
        </w:rPr>
        <w:t>Countersignatory</w:t>
      </w:r>
      <w:proofErr w:type="spellEnd"/>
      <w:r w:rsidRPr="00B07BF8">
        <w:rPr>
          <w:rFonts w:cs="Arial"/>
          <w:color w:val="3C3C3B" w:themeColor="text1"/>
          <w:sz w:val="20"/>
        </w:rPr>
        <w:t xml:space="preserve"> (where applicable) within their organisation or division to approve the application for countersigning.</w:t>
      </w:r>
    </w:p>
    <w:p w14:paraId="30505EB9" w14:textId="77777777" w:rsidR="00123F7D" w:rsidRDefault="00757CAF" w:rsidP="008A7792">
      <w:r>
        <w:t xml:space="preserve"> </w:t>
      </w:r>
    </w:p>
    <w:p w14:paraId="164EB201" w14:textId="77777777" w:rsidR="008A7792" w:rsidRPr="002672B5" w:rsidRDefault="008A7792" w:rsidP="008A779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3296" behindDoc="0" locked="0" layoutInCell="1" allowOverlap="1" wp14:anchorId="37D9F419" wp14:editId="452ED536">
                <wp:simplePos x="0" y="0"/>
                <wp:positionH relativeFrom="column">
                  <wp:posOffset>-1175385</wp:posOffset>
                </wp:positionH>
                <wp:positionV relativeFrom="paragraph">
                  <wp:posOffset>69215</wp:posOffset>
                </wp:positionV>
                <wp:extent cx="7002145" cy="467995"/>
                <wp:effectExtent l="0" t="0" r="27305" b="27305"/>
                <wp:wrapNone/>
                <wp:docPr id="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93346B1" w14:textId="77777777" w:rsidR="008A7792" w:rsidRPr="005D24AF" w:rsidRDefault="002E682E" w:rsidP="008A7792">
                            <w:pPr>
                              <w:pStyle w:val="SectionTitle"/>
                              <w:ind w:left="1701"/>
                              <w:rPr>
                                <w:sz w:val="40"/>
                                <w:szCs w:val="40"/>
                              </w:rPr>
                            </w:pPr>
                            <w:bookmarkStart w:id="3" w:name="_Toc396914979"/>
                            <w:r>
                              <w:rPr>
                                <w:sz w:val="40"/>
                                <w:szCs w:val="40"/>
                              </w:rPr>
                              <w:t>Section A – How to login</w:t>
                            </w:r>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9F419" id="_x0000_s1030" style="position:absolute;margin-left:-92.55pt;margin-top:5.45pt;width:551.35pt;height:36.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" fillcolor="#005b82" strokecolor="#5587b4 [3204]">
                <v:textbox>
                  <w:txbxContent>
                    <w:p w14:paraId="393346B1" w14:textId="77777777" w:rsidR="008A7792" w:rsidRPr="005D24AF" w:rsidRDefault="002E682E" w:rsidP="008A7792">
                      <w:pPr>
                        <w:pStyle w:val="SectionTitle"/>
                        <w:ind w:left="1701"/>
                        <w:rPr>
                          <w:sz w:val="40"/>
                          <w:szCs w:val="40"/>
                        </w:rPr>
                      </w:pPr>
                      <w:bookmarkStart w:id="6" w:name="_Toc396914979"/>
                      <w:r>
                        <w:rPr>
                          <w:sz w:val="40"/>
                          <w:szCs w:val="40"/>
                        </w:rPr>
                        <w:t>Section A – How to login</w:t>
                      </w:r>
                      <w:bookmarkEnd w:id="6"/>
                    </w:p>
                  </w:txbxContent>
                </v:textbox>
              </v:rect>
            </w:pict>
          </mc:Fallback>
        </mc:AlternateContent>
      </w:r>
    </w:p>
    <w:p w14:paraId="640F9F30" w14:textId="77777777" w:rsidR="008A7792" w:rsidRPr="004C2592" w:rsidRDefault="008A7792" w:rsidP="008A7792">
      <w:pPr>
        <w:rPr>
          <w:rFonts w:cs="Arial"/>
          <w:bCs/>
          <w:color w:val="404040"/>
          <w:sz w:val="16"/>
          <w:szCs w:val="20"/>
        </w:rPr>
      </w:pPr>
      <w:r w:rsidRPr="004E492B">
        <w:rPr>
          <w:rFonts w:cs="Arial"/>
          <w:bCs/>
          <w:color w:val="404040"/>
          <w:sz w:val="14"/>
          <w:szCs w:val="20"/>
        </w:rPr>
        <w:br/>
      </w:r>
    </w:p>
    <w:p w14:paraId="465AD193" w14:textId="77777777" w:rsidR="008A7792" w:rsidRDefault="008A7792" w:rsidP="008A7792">
      <w:pPr>
        <w:pStyle w:val="BodyText-SW"/>
      </w:pPr>
    </w:p>
    <w:p w14:paraId="2526C5C7" w14:textId="77777777" w:rsidR="002E682E" w:rsidRDefault="002E682E" w:rsidP="00041961">
      <w:pPr>
        <w:pStyle w:val="BodyText-SW"/>
        <w:jc w:val="both"/>
      </w:pPr>
      <w:r>
        <w:t xml:space="preserve">Please enter the following address into your web browser: </w:t>
      </w:r>
    </w:p>
    <w:p w14:paraId="5B7E20CF" w14:textId="53046013" w:rsidR="002E682E" w:rsidRDefault="007D6863" w:rsidP="00041961">
      <w:pPr>
        <w:pStyle w:val="BodyTextBold-SW"/>
        <w:jc w:val="both"/>
      </w:pPr>
      <w:r>
        <w:t>www.carecheck.co.uk</w:t>
      </w:r>
    </w:p>
    <w:p w14:paraId="69E6A88B" w14:textId="15B41063" w:rsidR="007D6863" w:rsidRDefault="007D6863" w:rsidP="00041961">
      <w:pPr>
        <w:pStyle w:val="BodyTextBold-SW"/>
        <w:jc w:val="both"/>
      </w:pPr>
      <w:r>
        <w:t>When you arrive at this page please click on ‘Manage Your DBS Checks’</w:t>
      </w:r>
    </w:p>
    <w:p w14:paraId="37E57371" w14:textId="75B0BBA7" w:rsidR="007D6863" w:rsidRPr="000673BF" w:rsidRDefault="007D6863" w:rsidP="00041961">
      <w:pPr>
        <w:pStyle w:val="BodyTextBold-SW"/>
        <w:jc w:val="both"/>
      </w:pPr>
      <w:r>
        <w:rPr>
          <w:noProof/>
        </w:rPr>
        <w:drawing>
          <wp:inline distT="0" distB="0" distL="0" distR="0" wp14:anchorId="181BF92B" wp14:editId="6C94AFB4">
            <wp:extent cx="6480810" cy="3645535"/>
            <wp:effectExtent l="0" t="0" r="0"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9"/>
                    <a:stretch>
                      <a:fillRect/>
                    </a:stretch>
                  </pic:blipFill>
                  <pic:spPr>
                    <a:xfrm>
                      <a:off x="0" y="0"/>
                      <a:ext cx="6480810" cy="3645535"/>
                    </a:xfrm>
                    <a:prstGeom prst="rect">
                      <a:avLst/>
                    </a:prstGeom>
                  </pic:spPr>
                </pic:pic>
              </a:graphicData>
            </a:graphic>
          </wp:inline>
        </w:drawing>
      </w:r>
    </w:p>
    <w:p w14:paraId="10BD83E9" w14:textId="25A87971" w:rsidR="002E682E" w:rsidRPr="002E682E" w:rsidRDefault="00B07BF8" w:rsidP="00041961">
      <w:pPr>
        <w:pStyle w:val="BodyText-SW"/>
        <w:jc w:val="both"/>
        <w:rPr>
          <w:rFonts w:cs="Times New Roman"/>
        </w:rPr>
      </w:pPr>
      <w:r w:rsidRPr="00B07BF8">
        <w:lastRenderedPageBreak/>
        <w:t>You will now be on the main login page, which shows three</w:t>
      </w:r>
      <w:r w:rsidR="007D6863">
        <w:t xml:space="preserve"> </w:t>
      </w:r>
      <w:r w:rsidRPr="00B07BF8">
        <w:t>boxes. NB *Please note at this stage of the process, your login details are case sen</w:t>
      </w:r>
      <w:r>
        <w:t>sitive</w:t>
      </w:r>
      <w:r w:rsidR="002E682E">
        <w:t>.</w:t>
      </w:r>
    </w:p>
    <w:p w14:paraId="517A4BE6" w14:textId="77777777" w:rsidR="00B07BF8" w:rsidRDefault="00B07BF8" w:rsidP="00041961">
      <w:pPr>
        <w:pStyle w:val="Bullet"/>
        <w:jc w:val="both"/>
      </w:pPr>
      <w:r w:rsidRPr="00B07BF8">
        <w:t xml:space="preserve">Click on ‘Application Management’ - this will take you to the start of the application process. </w:t>
      </w:r>
    </w:p>
    <w:p w14:paraId="5BBE909E" w14:textId="77777777" w:rsidR="00B07BF8" w:rsidRDefault="00B07BF8" w:rsidP="00041961">
      <w:pPr>
        <w:pStyle w:val="Bullet"/>
        <w:jc w:val="both"/>
      </w:pPr>
      <w:r>
        <w:t>Enter your company Organisation Reference - this will have been supplied to you in an automated email.</w:t>
      </w:r>
    </w:p>
    <w:p w14:paraId="38BEE3FA" w14:textId="77777777" w:rsidR="00B07BF8" w:rsidRDefault="00B07BF8" w:rsidP="00041961">
      <w:pPr>
        <w:pStyle w:val="Bullet"/>
        <w:jc w:val="both"/>
      </w:pPr>
      <w:r>
        <w:t>Enter your Username.</w:t>
      </w:r>
    </w:p>
    <w:p w14:paraId="0E3CBADA" w14:textId="77777777" w:rsidR="00B07BF8" w:rsidRPr="00B07BF8" w:rsidRDefault="00B07BF8" w:rsidP="00041961">
      <w:pPr>
        <w:pStyle w:val="Bullet"/>
        <w:jc w:val="both"/>
        <w:rPr>
          <w:rFonts w:ascii="Calibri" w:hAnsi="Calibri"/>
          <w:color w:val="595959"/>
          <w:szCs w:val="20"/>
        </w:rPr>
      </w:pPr>
      <w:r>
        <w:t xml:space="preserve">Enter your Date of Birth </w:t>
      </w:r>
      <w:r w:rsidRPr="00B07BF8">
        <w:rPr>
          <w:rStyle w:val="BodyTextBold-SWChar"/>
        </w:rPr>
        <w:t>(for first initial login please ensure you enter the default date of birth 01 Jan 1998. Failure to do so will deny you access to the system).</w:t>
      </w:r>
    </w:p>
    <w:p w14:paraId="4AD8E62E" w14:textId="77777777" w:rsidR="00B07BF8" w:rsidRPr="00B07BF8" w:rsidRDefault="00B07BF8" w:rsidP="00B07BF8">
      <w:pPr>
        <w:pStyle w:val="Bullet"/>
        <w:numPr>
          <w:ilvl w:val="0"/>
          <w:numId w:val="0"/>
        </w:numPr>
        <w:ind w:left="641"/>
        <w:rPr>
          <w:rFonts w:ascii="Calibri" w:hAnsi="Calibri"/>
          <w:color w:val="595959"/>
          <w:szCs w:val="20"/>
        </w:rPr>
      </w:pPr>
    </w:p>
    <w:p w14:paraId="7E035A42" w14:textId="09F475D2" w:rsidR="00D04ADC" w:rsidRDefault="001437EE" w:rsidP="000673BF">
      <w:pPr>
        <w:pStyle w:val="Bullet"/>
        <w:numPr>
          <w:ilvl w:val="0"/>
          <w:numId w:val="0"/>
        </w:numPr>
        <w:spacing w:before="0" w:after="0"/>
        <w:rPr>
          <w:rFonts w:ascii="Calibri" w:hAnsi="Calibri"/>
          <w:color w:val="595959"/>
          <w:szCs w:val="20"/>
        </w:rPr>
      </w:pPr>
      <w:r>
        <w:rPr>
          <w:noProof/>
        </w:rPr>
        <w:drawing>
          <wp:inline distT="0" distB="0" distL="0" distR="0" wp14:anchorId="0258AB0C" wp14:editId="1EA68FDA">
            <wp:extent cx="4997450" cy="2218925"/>
            <wp:effectExtent l="19050" t="19050" r="127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FD31754" w14:textId="1EFCA7D2" w:rsidR="000673BF" w:rsidRPr="00FB2878" w:rsidRDefault="002E682E" w:rsidP="00FB2878">
      <w:pPr>
        <w:pStyle w:val="BodyTextBold-SW"/>
        <w:rPr>
          <w:color w:val="005B82"/>
        </w:rPr>
      </w:pPr>
      <w:r w:rsidRPr="001437EE">
        <w:rPr>
          <w:color w:val="005B82"/>
        </w:rPr>
        <w:t>Screen Shot 1</w:t>
      </w:r>
    </w:p>
    <w:p w14:paraId="1032E73B" w14:textId="77777777" w:rsidR="002E682E" w:rsidRDefault="00B07BF8" w:rsidP="000673BF">
      <w:pPr>
        <w:pStyle w:val="Bullet"/>
        <w:spacing w:before="0"/>
        <w:ind w:left="641" w:hanging="357"/>
        <w:jc w:val="both"/>
      </w:pPr>
      <w:r w:rsidRPr="00B07BF8">
        <w:t>Once you have completed this section click ‘Enter’.</w:t>
      </w:r>
    </w:p>
    <w:p w14:paraId="0BDD83B3" w14:textId="77777777" w:rsidR="00B07BF8" w:rsidRPr="00B07BF8" w:rsidRDefault="00B07BF8" w:rsidP="00041961">
      <w:pPr>
        <w:pStyle w:val="Bullet"/>
        <w:ind w:left="641" w:hanging="357"/>
        <w:jc w:val="both"/>
      </w:pPr>
      <w:r w:rsidRPr="00B07BF8">
        <w:t>Enter your password (this will be supplied to you in an automated email) – see screen shot 2.</w:t>
      </w:r>
    </w:p>
    <w:p w14:paraId="4C122585" w14:textId="57E56DEE" w:rsidR="002E682E" w:rsidRPr="00B07BF8" w:rsidRDefault="00B07BF8" w:rsidP="00041961">
      <w:pPr>
        <w:pStyle w:val="BodyText-SW"/>
        <w:jc w:val="both"/>
        <w:rPr>
          <w:rStyle w:val="BodyTextBold-SWChar"/>
        </w:rPr>
      </w:pPr>
      <w:r w:rsidRPr="00B07BF8">
        <w:t xml:space="preserve">If you have difficulty gaining access to the system please contact </w:t>
      </w:r>
      <w:r w:rsidR="008811FE">
        <w:t>XXX</w:t>
      </w:r>
      <w:r w:rsidRPr="00B07BF8">
        <w:t xml:space="preserve"> on </w:t>
      </w:r>
      <w:r w:rsidR="008811FE">
        <w:rPr>
          <w:rFonts w:asciiTheme="minorHAnsi" w:hAnsiTheme="minorHAnsi"/>
          <w:color w:val="2C2C2C" w:themeColor="text1" w:themeShade="BF"/>
        </w:rPr>
        <w:t>XXX</w:t>
      </w:r>
      <w:r w:rsidRPr="00B07BF8">
        <w:t xml:space="preserve">, however, please ensure the first time you login that you have not been denied access because of entering your own date of birth.  </w:t>
      </w:r>
      <w:r w:rsidRPr="001437EE">
        <w:rPr>
          <w:rStyle w:val="BodyTextBold-SWChar"/>
          <w:color w:val="005B82"/>
        </w:rPr>
        <w:t>The first time you login you must enter the temporary default date of birth 01 Jan 1998.</w:t>
      </w:r>
    </w:p>
    <w:p w14:paraId="6F3641B2" w14:textId="36C04B2A" w:rsidR="002E682E" w:rsidRDefault="001437EE" w:rsidP="00B84ED8">
      <w:pPr>
        <w:pStyle w:val="Bullet"/>
        <w:numPr>
          <w:ilvl w:val="0"/>
          <w:numId w:val="0"/>
        </w:numPr>
        <w:spacing w:after="120"/>
      </w:pPr>
      <w:r>
        <w:rPr>
          <w:noProof/>
        </w:rPr>
        <w:drawing>
          <wp:inline distT="0" distB="0" distL="0" distR="0" wp14:anchorId="0A105A6F" wp14:editId="306A1570">
            <wp:extent cx="5003800" cy="1949800"/>
            <wp:effectExtent l="19050" t="19050" r="254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F833677" w14:textId="77777777" w:rsidR="00425ACA" w:rsidRPr="001437EE" w:rsidRDefault="00425ACA" w:rsidP="00425ACA">
      <w:pPr>
        <w:pStyle w:val="BodyTextBold-SW"/>
        <w:rPr>
          <w:color w:val="005B82"/>
        </w:rPr>
      </w:pPr>
      <w:r w:rsidRPr="001437EE">
        <w:rPr>
          <w:color w:val="005B82"/>
        </w:rPr>
        <w:t>Screen Shot 2</w:t>
      </w:r>
    </w:p>
    <w:p w14:paraId="37CD1CD1" w14:textId="77777777" w:rsidR="00B07BF8" w:rsidRDefault="00B07BF8" w:rsidP="00041961">
      <w:pPr>
        <w:pStyle w:val="Bullet"/>
        <w:jc w:val="both"/>
      </w:pPr>
      <w:r>
        <w:t xml:space="preserve">Please note, after initial login you will be required to set your own password and enter your own date of birth for future login purposes.  </w:t>
      </w:r>
    </w:p>
    <w:p w14:paraId="52D7507F" w14:textId="77777777" w:rsidR="00B07BF8" w:rsidRDefault="00B07BF8" w:rsidP="00041961">
      <w:pPr>
        <w:pStyle w:val="Bullet"/>
        <w:jc w:val="both"/>
      </w:pPr>
      <w:r>
        <w:t>Please re-enter into the ‘Current Password’ field the temporary password you received in your initial email and then create your own unique password – see screen shot 3 below.</w:t>
      </w:r>
    </w:p>
    <w:p w14:paraId="2937F86C" w14:textId="77777777" w:rsidR="000673BF" w:rsidRPr="00A32358" w:rsidRDefault="000673BF" w:rsidP="000673BF">
      <w:pPr>
        <w:pStyle w:val="Bullet"/>
        <w:jc w:val="both"/>
      </w:pPr>
      <w:r w:rsidRPr="00A32358">
        <w:t xml:space="preserve">The password you create must be between 8 &amp; 30 characters containing at least one </w:t>
      </w:r>
      <w:r>
        <w:t>upper case letter, one lower case letter, one special character</w:t>
      </w:r>
      <w:r w:rsidRPr="00A32358">
        <w:t xml:space="preserve"> and at least one number. </w:t>
      </w:r>
    </w:p>
    <w:p w14:paraId="63420A5E" w14:textId="77777777" w:rsidR="00425ACA" w:rsidRPr="00B07BF8" w:rsidRDefault="00B07BF8" w:rsidP="00041961">
      <w:pPr>
        <w:pStyle w:val="Bullet"/>
        <w:jc w:val="both"/>
      </w:pPr>
      <w:r>
        <w:t>Please then enter a date of birth of your choice for future login purposes.</w:t>
      </w:r>
    </w:p>
    <w:p w14:paraId="7794AEC2" w14:textId="6F3CB990" w:rsidR="002E682E" w:rsidRDefault="001437EE" w:rsidP="00D04ADC">
      <w:pPr>
        <w:pStyle w:val="BodyText-SW"/>
        <w:rPr>
          <w:rFonts w:ascii="Calibri" w:hAnsi="Calibri"/>
          <w:color w:val="595959"/>
          <w:szCs w:val="20"/>
        </w:rPr>
      </w:pPr>
      <w:r>
        <w:rPr>
          <w:noProof/>
        </w:rPr>
        <w:lastRenderedPageBreak/>
        <w:drawing>
          <wp:inline distT="0" distB="0" distL="0" distR="0" wp14:anchorId="07A7CF37" wp14:editId="4BC514DF">
            <wp:extent cx="5003800" cy="2853518"/>
            <wp:effectExtent l="19050" t="19050" r="2540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0136EC" w14:textId="77777777" w:rsidR="00425ACA" w:rsidRPr="001437EE" w:rsidRDefault="00425ACA" w:rsidP="00425ACA">
      <w:pPr>
        <w:pStyle w:val="BodyTextBold-SW"/>
        <w:rPr>
          <w:color w:val="005B82"/>
        </w:rPr>
      </w:pPr>
      <w:r w:rsidRPr="001437EE">
        <w:rPr>
          <w:color w:val="005B82"/>
        </w:rPr>
        <w:t>Screen Shot 3</w:t>
      </w:r>
    </w:p>
    <w:p w14:paraId="2FA4CBAF" w14:textId="77777777" w:rsidR="00425ACA" w:rsidRDefault="00B07BF8" w:rsidP="00041961">
      <w:pPr>
        <w:pStyle w:val="Bullet"/>
        <w:jc w:val="both"/>
      </w:pPr>
      <w:r w:rsidRPr="00B07BF8">
        <w:t xml:space="preserve">Please then click </w:t>
      </w:r>
      <w:r w:rsidRPr="00B84ED8">
        <w:rPr>
          <w:b/>
        </w:rPr>
        <w:t>‘Update’</w:t>
      </w:r>
    </w:p>
    <w:p w14:paraId="6026CB25" w14:textId="77777777" w:rsidR="00B84ED8" w:rsidRDefault="00B84ED8" w:rsidP="00B84ED8">
      <w:pPr>
        <w:pStyle w:val="Bullet"/>
        <w:numPr>
          <w:ilvl w:val="0"/>
          <w:numId w:val="0"/>
        </w:numPr>
        <w:ind w:left="644"/>
        <w:jc w:val="both"/>
      </w:pPr>
    </w:p>
    <w:p w14:paraId="4B4C2AB9" w14:textId="77777777" w:rsidR="00B84ED8" w:rsidRDefault="00B84ED8" w:rsidP="00B84ED8">
      <w:pPr>
        <w:pStyle w:val="Bullet"/>
        <w:numPr>
          <w:ilvl w:val="0"/>
          <w:numId w:val="0"/>
        </w:numPr>
        <w:ind w:left="644"/>
        <w:jc w:val="both"/>
      </w:pPr>
    </w:p>
    <w:p w14:paraId="631F3F36" w14:textId="77777777" w:rsidR="00B84ED8" w:rsidRDefault="00B84ED8" w:rsidP="001437EE">
      <w:pPr>
        <w:pStyle w:val="Bullet"/>
        <w:numPr>
          <w:ilvl w:val="0"/>
          <w:numId w:val="0"/>
        </w:numPr>
        <w:spacing w:before="0" w:after="0"/>
        <w:jc w:val="both"/>
      </w:pPr>
    </w:p>
    <w:p w14:paraId="40C8E59D" w14:textId="77777777" w:rsidR="00B07BF8" w:rsidRDefault="00B07BF8" w:rsidP="00B84ED8">
      <w:pPr>
        <w:pStyle w:val="Bullet"/>
        <w:spacing w:before="0"/>
        <w:ind w:left="641" w:hanging="357"/>
        <w:jc w:val="both"/>
      </w:pPr>
      <w:r w:rsidRPr="00B07BF8">
        <w:t>If you have successfully created your own password, you will now be able to enter the system by clicking the ‘Click here to enter System’ icon in the green box (please note you do not need to re-enter your password details once the green box has appeared).</w:t>
      </w:r>
    </w:p>
    <w:p w14:paraId="761DA08F" w14:textId="2E3689A3" w:rsidR="00425ACA" w:rsidRDefault="00820390" w:rsidP="00D04ADC">
      <w:pPr>
        <w:pStyle w:val="BodyText-SW"/>
        <w:rPr>
          <w:rFonts w:ascii="Calibri" w:hAnsi="Calibri"/>
          <w:color w:val="595959"/>
          <w:szCs w:val="20"/>
        </w:rPr>
      </w:pPr>
      <w:r>
        <w:rPr>
          <w:noProof/>
        </w:rPr>
        <w:drawing>
          <wp:inline distT="0" distB="0" distL="0" distR="0" wp14:anchorId="7D4AF473" wp14:editId="3F90CF7F">
            <wp:extent cx="5003800" cy="1765082"/>
            <wp:effectExtent l="19050" t="19050" r="2540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9A576B2" w14:textId="77777777" w:rsidR="00425ACA" w:rsidRPr="00820390" w:rsidRDefault="00425ACA" w:rsidP="00425ACA">
      <w:pPr>
        <w:pStyle w:val="BodyTextBold-SW"/>
        <w:rPr>
          <w:color w:val="005B82"/>
        </w:rPr>
      </w:pPr>
      <w:r w:rsidRPr="00820390">
        <w:rPr>
          <w:color w:val="005B82"/>
        </w:rPr>
        <w:t>Screen Shot 4</w:t>
      </w:r>
    </w:p>
    <w:p w14:paraId="0BC78879" w14:textId="4BC12A6C" w:rsidR="00425ACA" w:rsidRDefault="00B07BF8" w:rsidP="00425ACA">
      <w:pPr>
        <w:pStyle w:val="Bullet"/>
        <w:jc w:val="both"/>
      </w:pPr>
      <w:r w:rsidRPr="00B07BF8">
        <w:t>This will now take you to the eBulkPlus homepage containing a list of ‘Applications for ID Checking’. Please note the list may contain both DBS and Disclosure Scotland applications. DBS applications are marked with ‘</w:t>
      </w:r>
      <w:r w:rsidR="00820390">
        <w:t>DBS</w:t>
      </w:r>
      <w:r w:rsidRPr="00B07BF8">
        <w:t>’ and Disclosure Scotland applications are marked with ‘DS’.</w:t>
      </w:r>
    </w:p>
    <w:p w14:paraId="00CB3C76" w14:textId="77777777" w:rsidR="00B84ED8" w:rsidRPr="00B84ED8" w:rsidRDefault="00B84ED8" w:rsidP="00B84ED8">
      <w:pPr>
        <w:pStyle w:val="Bullet"/>
        <w:numPr>
          <w:ilvl w:val="0"/>
          <w:numId w:val="0"/>
        </w:numPr>
        <w:ind w:left="644"/>
        <w:jc w:val="both"/>
      </w:pPr>
    </w:p>
    <w:p w14:paraId="0FDB3EAE" w14:textId="5CAF08E7" w:rsidR="00425ACA" w:rsidRDefault="00820390" w:rsidP="00425ACA">
      <w:pPr>
        <w:pStyle w:val="BodyTextBold-SW"/>
        <w:rPr>
          <w:color w:val="595959"/>
        </w:rPr>
      </w:pPr>
      <w:r>
        <w:rPr>
          <w:rFonts w:ascii="Calibri" w:hAnsi="Calibri"/>
          <w:noProof/>
          <w:szCs w:val="20"/>
        </w:rPr>
        <w:lastRenderedPageBreak/>
        <w:drawing>
          <wp:inline distT="0" distB="0" distL="0" distR="0" wp14:anchorId="41F570C4" wp14:editId="7FF3E9CA">
            <wp:extent cx="5010150" cy="4627976"/>
            <wp:effectExtent l="19050" t="19050" r="19050" b="203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745" b="15244"/>
                    <a:stretch/>
                  </pic:blipFill>
                  <pic:spPr bwMode="auto">
                    <a:xfrm>
                      <a:off x="0" y="0"/>
                      <a:ext cx="5030068" cy="464637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005B72" w14:textId="77777777" w:rsidR="00B07BF8" w:rsidRPr="00820390" w:rsidRDefault="00B07BF8" w:rsidP="00425ACA">
      <w:pPr>
        <w:pStyle w:val="BodyTextBold-SW"/>
        <w:rPr>
          <w:color w:val="005B82"/>
        </w:rPr>
        <w:sectPr w:rsidR="00B07BF8" w:rsidRPr="00820390" w:rsidSect="00506794">
          <w:pgSz w:w="11906" w:h="16838"/>
          <w:pgMar w:top="1440" w:right="849" w:bottom="1440" w:left="851" w:header="680" w:footer="0" w:gutter="0"/>
          <w:cols w:space="708"/>
          <w:docGrid w:linePitch="360"/>
        </w:sectPr>
      </w:pPr>
      <w:r w:rsidRPr="00820390">
        <w:rPr>
          <w:color w:val="005B82"/>
        </w:rPr>
        <w:t>Screen Shot 5</w:t>
      </w:r>
    </w:p>
    <w:p w14:paraId="4DC11FA2" w14:textId="77777777" w:rsidR="00425ACA" w:rsidRPr="002672B5" w:rsidRDefault="00425ACA" w:rsidP="00425AC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3536" behindDoc="0" locked="0" layoutInCell="1" allowOverlap="1" wp14:anchorId="634038CE" wp14:editId="75C76540">
                <wp:simplePos x="0" y="0"/>
                <wp:positionH relativeFrom="column">
                  <wp:posOffset>-1175385</wp:posOffset>
                </wp:positionH>
                <wp:positionV relativeFrom="paragraph">
                  <wp:posOffset>69215</wp:posOffset>
                </wp:positionV>
                <wp:extent cx="7002145" cy="467995"/>
                <wp:effectExtent l="0" t="0" r="27305" b="27305"/>
                <wp:wrapNone/>
                <wp:docPr id="103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688AA9A" w14:textId="77777777" w:rsidR="00425ACA" w:rsidRPr="005D24AF" w:rsidRDefault="00425ACA" w:rsidP="00425ACA">
                            <w:pPr>
                              <w:pStyle w:val="SectionTitle"/>
                              <w:ind w:left="1701"/>
                              <w:rPr>
                                <w:sz w:val="40"/>
                                <w:szCs w:val="40"/>
                              </w:rPr>
                            </w:pPr>
                            <w:bookmarkStart w:id="4" w:name="_Toc396914980"/>
                            <w:r>
                              <w:rPr>
                                <w:sz w:val="40"/>
                                <w:szCs w:val="40"/>
                              </w:rPr>
                              <w:t>Section B – How to verify ID</w:t>
                            </w:r>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038CE" id="_x0000_s1031" style="position:absolute;margin-left:-92.55pt;margin-top:5.45pt;width:551.35pt;height:3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" fillcolor="#005b82" strokecolor="#5587b4 [3204]">
                <v:textbox>
                  <w:txbxContent>
                    <w:p w14:paraId="1688AA9A" w14:textId="77777777" w:rsidR="00425ACA" w:rsidRPr="005D24AF" w:rsidRDefault="00425ACA" w:rsidP="00425ACA">
                      <w:pPr>
                        <w:pStyle w:val="SectionTitle"/>
                        <w:ind w:left="1701"/>
                        <w:rPr>
                          <w:sz w:val="40"/>
                          <w:szCs w:val="40"/>
                        </w:rPr>
                      </w:pPr>
                      <w:bookmarkStart w:id="8" w:name="_Toc396914980"/>
                      <w:r>
                        <w:rPr>
                          <w:sz w:val="40"/>
                          <w:szCs w:val="40"/>
                        </w:rPr>
                        <w:t>Section B – How to verify ID</w:t>
                      </w:r>
                      <w:bookmarkEnd w:id="8"/>
                    </w:p>
                  </w:txbxContent>
                </v:textbox>
              </v:rect>
            </w:pict>
          </mc:Fallback>
        </mc:AlternateContent>
      </w:r>
    </w:p>
    <w:p w14:paraId="04E76BB6" w14:textId="77777777" w:rsidR="00425ACA" w:rsidRPr="004C2592" w:rsidRDefault="00425ACA" w:rsidP="00425ACA">
      <w:pPr>
        <w:rPr>
          <w:rFonts w:cs="Arial"/>
          <w:bCs/>
          <w:color w:val="404040"/>
          <w:sz w:val="16"/>
          <w:szCs w:val="20"/>
        </w:rPr>
      </w:pPr>
      <w:r w:rsidRPr="004E492B">
        <w:rPr>
          <w:rFonts w:cs="Arial"/>
          <w:bCs/>
          <w:color w:val="404040"/>
          <w:sz w:val="14"/>
          <w:szCs w:val="20"/>
        </w:rPr>
        <w:br/>
      </w:r>
    </w:p>
    <w:p w14:paraId="3D1BE123" w14:textId="77777777" w:rsidR="00425ACA" w:rsidRDefault="00425ACA" w:rsidP="00425ACA">
      <w:pPr>
        <w:pStyle w:val="BodyText-SW"/>
      </w:pPr>
    </w:p>
    <w:p w14:paraId="0C5CFBC2" w14:textId="2AF55910" w:rsidR="003C1758" w:rsidRDefault="005B6AE6" w:rsidP="00B84ED8">
      <w:pPr>
        <w:pStyle w:val="BodyText-SW"/>
        <w:spacing w:after="0"/>
        <w:jc w:val="both"/>
      </w:pPr>
      <w:r w:rsidRPr="005B6AE6">
        <w:rPr>
          <w:b/>
          <w:bCs/>
          <w:color w:val="005B82"/>
        </w:rPr>
        <w:t>Step 1</w:t>
      </w:r>
      <w:r w:rsidRPr="005B6AE6">
        <w:rPr>
          <w:color w:val="005B82"/>
        </w:rPr>
        <w:t xml:space="preserve"> </w:t>
      </w:r>
      <w:r>
        <w:t xml:space="preserve">- </w:t>
      </w:r>
      <w:r w:rsidR="00B07BF8" w:rsidRPr="00B07BF8">
        <w:t>On the Applications page, click on the relevant applicant’s reference number to open the application form (see screen shot 6 below).</w:t>
      </w:r>
      <w:r w:rsidRPr="005B6AE6">
        <w:rPr>
          <w:rFonts w:ascii="Calibri" w:hAnsi="Calibri"/>
          <w:noProof/>
          <w:szCs w:val="20"/>
        </w:rPr>
        <w:t xml:space="preserve"> </w:t>
      </w:r>
    </w:p>
    <w:p w14:paraId="6632EDC2" w14:textId="1774CE80" w:rsidR="00B84ED8" w:rsidRDefault="00B84ED8" w:rsidP="00B84ED8">
      <w:pPr>
        <w:pStyle w:val="BodyText-SW"/>
        <w:spacing w:after="0"/>
        <w:rPr>
          <w:noProof/>
          <w:lang w:eastAsia="en-GB"/>
        </w:rPr>
      </w:pPr>
    </w:p>
    <w:p w14:paraId="4AD812BA" w14:textId="7722CE4D" w:rsidR="00B07BF8" w:rsidRDefault="005B6AE6" w:rsidP="003C1758">
      <w:pPr>
        <w:pStyle w:val="BodyText-SW"/>
      </w:pPr>
      <w:r>
        <w:rPr>
          <w:rFonts w:ascii="Calibri" w:hAnsi="Calibri"/>
          <w:noProof/>
          <w:szCs w:val="20"/>
        </w:rPr>
        <mc:AlternateContent>
          <mc:Choice Requires="wps">
            <w:drawing>
              <wp:anchor distT="0" distB="0" distL="114300" distR="114300" simplePos="0" relativeHeight="251756544" behindDoc="0" locked="0" layoutInCell="1" allowOverlap="1" wp14:anchorId="120B3E09" wp14:editId="2ACC38AC">
                <wp:simplePos x="0" y="0"/>
                <wp:positionH relativeFrom="column">
                  <wp:posOffset>1587500</wp:posOffset>
                </wp:positionH>
                <wp:positionV relativeFrom="paragraph">
                  <wp:posOffset>2940685</wp:posOffset>
                </wp:positionV>
                <wp:extent cx="476250" cy="196850"/>
                <wp:effectExtent l="38100" t="38100" r="76200" b="107950"/>
                <wp:wrapNone/>
                <wp:docPr id="31" name="Rectangle 31"/>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C4E65" id="Rectangle 31" o:spid="_x0000_s1026" style="position:absolute;margin-left:125pt;margin-top:231.55pt;width:37.5pt;height:1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" filled="f" strokecolor="red" strokeweight="2pt">
                <v:shadow on="t" color="black" opacity="26214f" origin="-.5,-.5" offset=".74836mm,.74836mm"/>
              </v:rect>
            </w:pict>
          </mc:Fallback>
        </mc:AlternateContent>
      </w:r>
      <w:r>
        <w:rPr>
          <w:rFonts w:ascii="Calibri" w:hAnsi="Calibri"/>
          <w:noProof/>
          <w:szCs w:val="20"/>
        </w:rPr>
        <w:drawing>
          <wp:inline distT="0" distB="0" distL="0" distR="0" wp14:anchorId="7AA47F5C" wp14:editId="13B6F76B">
            <wp:extent cx="5009515" cy="3359150"/>
            <wp:effectExtent l="19050" t="19050" r="1968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01" r="1745" b="28472"/>
                    <a:stretch/>
                  </pic:blipFill>
                  <pic:spPr bwMode="auto">
                    <a:xfrm>
                      <a:off x="0" y="0"/>
                      <a:ext cx="5030068" cy="337293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534EF2" w14:textId="77777777" w:rsidR="00425ACA" w:rsidRPr="005B6AE6" w:rsidRDefault="00B07BF8" w:rsidP="00B84ED8">
      <w:pPr>
        <w:pStyle w:val="BodyTextBold-SW"/>
        <w:spacing w:after="0"/>
        <w:rPr>
          <w:color w:val="005B82"/>
        </w:rPr>
      </w:pPr>
      <w:r w:rsidRPr="005B6AE6">
        <w:rPr>
          <w:color w:val="005B82"/>
        </w:rPr>
        <w:t>Screen Shot 6</w:t>
      </w:r>
    </w:p>
    <w:p w14:paraId="3D0890E7" w14:textId="77777777" w:rsidR="00B84ED8" w:rsidRPr="00B84ED8" w:rsidRDefault="00B84ED8" w:rsidP="00B84ED8">
      <w:pPr>
        <w:pStyle w:val="SectionSub-Title"/>
        <w:spacing w:before="0" w:after="0"/>
        <w:rPr>
          <w:sz w:val="20"/>
        </w:rPr>
      </w:pPr>
    </w:p>
    <w:p w14:paraId="31EAD3E1" w14:textId="428CEFB3" w:rsidR="002C5ED6" w:rsidRDefault="005B6AE6" w:rsidP="002C5ED6">
      <w:pPr>
        <w:pStyle w:val="BodyText-SW"/>
        <w:jc w:val="both"/>
      </w:pPr>
      <w:r w:rsidRPr="005B6AE6">
        <w:rPr>
          <w:b/>
          <w:bCs/>
          <w:color w:val="005B82"/>
        </w:rPr>
        <w:t>Step 2</w:t>
      </w:r>
      <w:r w:rsidRPr="005B6AE6">
        <w:rPr>
          <w:color w:val="005B82"/>
        </w:rPr>
        <w:t xml:space="preserve"> </w:t>
      </w:r>
      <w:r>
        <w:t xml:space="preserve">- </w:t>
      </w:r>
      <w:r w:rsidR="00B07BF8" w:rsidRPr="00B07BF8">
        <w:t>You will now see two tabs (overview and application), and you will need to check the applicant</w:t>
      </w:r>
      <w:r>
        <w:t>’</w:t>
      </w:r>
      <w:r w:rsidR="00B07BF8" w:rsidRPr="00B07BF8">
        <w:t>s completed form (screen shot 7 &amp; 8 below</w:t>
      </w:r>
      <w:r w:rsidR="00B07BF8">
        <w:t xml:space="preserve">). </w:t>
      </w:r>
    </w:p>
    <w:p w14:paraId="33D480EB" w14:textId="77777777" w:rsidR="005B6AE6" w:rsidRDefault="005B6AE6" w:rsidP="002C5ED6">
      <w:pPr>
        <w:pStyle w:val="BodyText-SW"/>
        <w:jc w:val="both"/>
      </w:pPr>
    </w:p>
    <w:p w14:paraId="18CF2540" w14:textId="3B0F8CEE" w:rsidR="0003290B" w:rsidRDefault="005B6AE6" w:rsidP="0003290B">
      <w:pPr>
        <w:pStyle w:val="BodyTextBold-SW"/>
        <w:rPr>
          <w:color w:val="5087B4"/>
        </w:rPr>
      </w:pPr>
      <w:r>
        <w:rPr>
          <w:rFonts w:ascii="Times New Roman" w:hAnsi="Times New Roman" w:cs="Times New Roman"/>
          <w:noProof/>
          <w:sz w:val="24"/>
          <w:szCs w:val="24"/>
          <w:lang w:eastAsia="en-GB"/>
        </w:rPr>
        <mc:AlternateContent>
          <mc:Choice Requires="wps">
            <w:drawing>
              <wp:anchor distT="0" distB="0" distL="114300" distR="114300" simplePos="0" relativeHeight="251717632" behindDoc="0" locked="0" layoutInCell="1" allowOverlap="1" wp14:anchorId="11289C46" wp14:editId="59249551">
                <wp:simplePos x="0" y="0"/>
                <wp:positionH relativeFrom="column">
                  <wp:posOffset>920115</wp:posOffset>
                </wp:positionH>
                <wp:positionV relativeFrom="paragraph">
                  <wp:posOffset>1549401</wp:posOffset>
                </wp:positionV>
                <wp:extent cx="863600" cy="158750"/>
                <wp:effectExtent l="0" t="0" r="31750" b="31750"/>
                <wp:wrapNone/>
                <wp:docPr id="1044"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587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A5EA0" id="Rectangle 1044" o:spid="_x0000_s1026" style="position:absolute;margin-left:72.45pt;margin-top:122pt;width:68pt;height: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" filled="f" strokecolor="red" strokeweight="1.25pt">
                <v:shadow on="t" opacity=".5" offset="1pt,1pt"/>
              </v:rect>
            </w:pict>
          </mc:Fallback>
        </mc:AlternateContent>
      </w:r>
      <w:r>
        <w:rPr>
          <w:noProof/>
        </w:rPr>
        <w:drawing>
          <wp:inline distT="0" distB="0" distL="0" distR="0" wp14:anchorId="738197B6" wp14:editId="463B5331">
            <wp:extent cx="5029200" cy="2867193"/>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333"/>
                    <a:stretch/>
                  </pic:blipFill>
                  <pic:spPr bwMode="auto">
                    <a:xfrm>
                      <a:off x="0" y="0"/>
                      <a:ext cx="5043552" cy="287537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DD4B8CD" w14:textId="77777777" w:rsidR="00B84ED8" w:rsidRPr="005B6AE6" w:rsidRDefault="003C1758" w:rsidP="0003290B">
      <w:pPr>
        <w:pStyle w:val="BodyTextBold-SW"/>
        <w:rPr>
          <w:color w:val="005B82"/>
        </w:rPr>
      </w:pPr>
      <w:r w:rsidRPr="005B6AE6">
        <w:rPr>
          <w:color w:val="005B82"/>
        </w:rPr>
        <w:t>Screen Shot 7</w:t>
      </w:r>
    </w:p>
    <w:p w14:paraId="4FABFE53" w14:textId="7BBCBB90" w:rsidR="00B84ED8" w:rsidRDefault="0059268F" w:rsidP="00B84ED8">
      <w:pPr>
        <w:jc w:val="both"/>
        <w:rPr>
          <w:rFonts w:asciiTheme="majorHAnsi" w:hAnsiTheme="majorHAnsi" w:cs="Arial"/>
          <w:color w:val="3C3C3B" w:themeColor="text1"/>
          <w:sz w:val="20"/>
        </w:rPr>
      </w:pPr>
      <w:r w:rsidRPr="0059268F">
        <w:rPr>
          <w:rFonts w:asciiTheme="majorHAnsi" w:hAnsiTheme="majorHAnsi" w:cs="Arial"/>
          <w:b/>
          <w:bCs/>
          <w:color w:val="005B82"/>
          <w:sz w:val="20"/>
        </w:rPr>
        <w:lastRenderedPageBreak/>
        <w:t>Step 3</w:t>
      </w:r>
      <w:r w:rsidRPr="0059268F">
        <w:rPr>
          <w:rFonts w:asciiTheme="majorHAnsi" w:hAnsiTheme="majorHAnsi" w:cs="Arial"/>
          <w:color w:val="005B82"/>
          <w:sz w:val="20"/>
        </w:rPr>
        <w:t xml:space="preserve"> </w:t>
      </w:r>
      <w:r>
        <w:rPr>
          <w:rFonts w:asciiTheme="majorHAnsi" w:hAnsiTheme="majorHAnsi" w:cs="Arial"/>
          <w:color w:val="3C3C3B" w:themeColor="text1"/>
          <w:sz w:val="20"/>
        </w:rPr>
        <w:t xml:space="preserve">- </w:t>
      </w:r>
      <w:r w:rsidR="005848AB" w:rsidRPr="005848AB">
        <w:rPr>
          <w:rFonts w:asciiTheme="majorHAnsi" w:hAnsiTheme="majorHAnsi" w:cs="Arial"/>
          <w:color w:val="3C3C3B" w:themeColor="text1"/>
          <w:sz w:val="20"/>
        </w:rPr>
        <w:t>To view the application details entered by the applicant, click on the ‘Application’ tab. Here you can see the entire application submitted by the applicant. This can be used to ensure the correct job role has been entered and to verify any ID given by the applicant in a previous surname or previous address (see screen shot 8).</w:t>
      </w:r>
    </w:p>
    <w:p w14:paraId="1448983D" w14:textId="279D75E7" w:rsidR="005848AB" w:rsidRDefault="0059268F" w:rsidP="00B84ED8">
      <w:pPr>
        <w:spacing w:before="0" w:after="0"/>
        <w:jc w:val="both"/>
        <w:rPr>
          <w:rFonts w:asciiTheme="majorHAnsi" w:hAnsiTheme="majorHAnsi" w:cs="Arial"/>
          <w:color w:val="3C3C3B" w:themeColor="text1"/>
          <w:sz w:val="20"/>
        </w:rPr>
      </w:pPr>
      <w:r>
        <w:rPr>
          <w:noProof/>
        </w:rPr>
        <w:drawing>
          <wp:inline distT="0" distB="0" distL="0" distR="0" wp14:anchorId="5EC0D730" wp14:editId="4BCB18EE">
            <wp:extent cx="5003354" cy="2635250"/>
            <wp:effectExtent l="19050" t="19050" r="2603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528" b="7798"/>
                    <a:stretch/>
                  </pic:blipFill>
                  <pic:spPr bwMode="auto">
                    <a:xfrm>
                      <a:off x="0" y="0"/>
                      <a:ext cx="5022253" cy="264520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0506B8" w14:textId="77777777" w:rsidR="005848AB" w:rsidRPr="0059268F" w:rsidRDefault="005848AB" w:rsidP="00B84ED8">
      <w:pPr>
        <w:pStyle w:val="BodyTextBold-SW"/>
        <w:spacing w:after="0"/>
        <w:rPr>
          <w:color w:val="005B82"/>
        </w:rPr>
      </w:pPr>
      <w:r w:rsidRPr="0059268F">
        <w:rPr>
          <w:color w:val="005B82"/>
        </w:rPr>
        <w:t>Screen Shot 8</w:t>
      </w:r>
    </w:p>
    <w:p w14:paraId="1BDFA147" w14:textId="77777777" w:rsidR="005848AB" w:rsidRDefault="005848AB" w:rsidP="00B84ED8">
      <w:pPr>
        <w:spacing w:before="0" w:after="0"/>
        <w:jc w:val="both"/>
        <w:rPr>
          <w:color w:val="595959"/>
          <w:sz w:val="20"/>
          <w:szCs w:val="20"/>
        </w:rPr>
      </w:pPr>
    </w:p>
    <w:p w14:paraId="6D3AF1DD" w14:textId="0848C1DC" w:rsidR="003C1758" w:rsidRDefault="003C1758" w:rsidP="00B84ED8">
      <w:pPr>
        <w:pStyle w:val="SectionSub-Title"/>
        <w:spacing w:before="0" w:after="0"/>
        <w:jc w:val="both"/>
        <w:rPr>
          <w:b w:val="0"/>
          <w:bCs/>
          <w:color w:val="3C3C3B"/>
          <w:sz w:val="20"/>
          <w:szCs w:val="16"/>
        </w:rPr>
      </w:pPr>
      <w:r w:rsidRPr="0059268F">
        <w:rPr>
          <w:color w:val="005B82"/>
          <w:sz w:val="20"/>
          <w:szCs w:val="16"/>
        </w:rPr>
        <w:t xml:space="preserve">Step 4 </w:t>
      </w:r>
      <w:r w:rsidRPr="0059268F">
        <w:rPr>
          <w:b w:val="0"/>
          <w:bCs/>
          <w:sz w:val="20"/>
          <w:szCs w:val="16"/>
        </w:rPr>
        <w:t xml:space="preserve">– </w:t>
      </w:r>
      <w:r w:rsidRPr="0059268F">
        <w:rPr>
          <w:b w:val="0"/>
          <w:bCs/>
          <w:color w:val="3C3C3B"/>
          <w:sz w:val="20"/>
          <w:szCs w:val="16"/>
        </w:rPr>
        <w:t>Verifying ID</w:t>
      </w:r>
    </w:p>
    <w:p w14:paraId="6A41C4B9" w14:textId="77777777" w:rsidR="0059268F" w:rsidRPr="0059268F" w:rsidRDefault="0059268F" w:rsidP="00B84ED8">
      <w:pPr>
        <w:pStyle w:val="SectionSub-Title"/>
        <w:spacing w:before="0" w:after="0"/>
        <w:jc w:val="both"/>
        <w:rPr>
          <w:sz w:val="20"/>
          <w:szCs w:val="16"/>
        </w:rPr>
      </w:pPr>
    </w:p>
    <w:p w14:paraId="095D99A8" w14:textId="718BE89C" w:rsidR="005848AB" w:rsidRDefault="003C1758" w:rsidP="00041961">
      <w:pPr>
        <w:pStyle w:val="BodyText-SW"/>
        <w:numPr>
          <w:ilvl w:val="0"/>
          <w:numId w:val="5"/>
        </w:numPr>
        <w:jc w:val="both"/>
      </w:pPr>
      <w:r>
        <w:t xml:space="preserve">You </w:t>
      </w:r>
      <w:r w:rsidR="005848AB">
        <w:t xml:space="preserve">will notice a box </w:t>
      </w:r>
      <w:r w:rsidR="0059268F">
        <w:t>at the top</w:t>
      </w:r>
      <w:r w:rsidR="005848AB">
        <w:t xml:space="preserve"> of the screen, which highlights if the ID has been verified or not (see screen shot 7 above), with a section completion date. It will say in red ‘Incomplete’ if the section has not been completed. If there is a </w:t>
      </w:r>
      <w:r w:rsidR="0059268F">
        <w:t>date present</w:t>
      </w:r>
      <w:r w:rsidR="005848AB">
        <w:t>, it means that this action has been completed and will show the date that this was carried out.</w:t>
      </w:r>
    </w:p>
    <w:p w14:paraId="66DC8AEF" w14:textId="5D96B6B6" w:rsidR="00B84ED8" w:rsidRDefault="005848AB" w:rsidP="003C1758">
      <w:pPr>
        <w:pStyle w:val="BodyText-SW"/>
        <w:numPr>
          <w:ilvl w:val="0"/>
          <w:numId w:val="5"/>
        </w:numPr>
        <w:jc w:val="both"/>
      </w:pPr>
      <w:r>
        <w:t xml:space="preserve">To complete the ID verification </w:t>
      </w:r>
      <w:proofErr w:type="gramStart"/>
      <w:r>
        <w:t>section</w:t>
      </w:r>
      <w:proofErr w:type="gramEnd"/>
      <w:r>
        <w:t xml:space="preserve"> click on ‘Complete ID Check’ (see screen shot 7 above). Access to this section </w:t>
      </w:r>
      <w:proofErr w:type="gramStart"/>
      <w:r>
        <w:t>is located in</w:t>
      </w:r>
      <w:proofErr w:type="gramEnd"/>
      <w:r>
        <w:t xml:space="preserve"> two places – </w:t>
      </w:r>
      <w:r w:rsidR="0059268F">
        <w:t>at the top</w:t>
      </w:r>
      <w:r>
        <w:t xml:space="preserve"> of the screen or on the overview of the actual form itself. You will now be on the ID screen (see screen shot 8 below).</w:t>
      </w:r>
    </w:p>
    <w:p w14:paraId="35CAE8EA" w14:textId="4FECD877" w:rsidR="003C1758" w:rsidRDefault="00F435E4" w:rsidP="003C1758">
      <w:pPr>
        <w:pStyle w:val="BodyText-SW"/>
      </w:pPr>
      <w:r>
        <w:rPr>
          <w:noProof/>
        </w:rPr>
        <w:drawing>
          <wp:inline distT="0" distB="0" distL="0" distR="0" wp14:anchorId="4C392053" wp14:editId="11377F41">
            <wp:extent cx="5016500" cy="2714988"/>
            <wp:effectExtent l="19050" t="19050" r="1270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697" r="1333" b="4373"/>
                    <a:stretch/>
                  </pic:blipFill>
                  <pic:spPr bwMode="auto">
                    <a:xfrm>
                      <a:off x="0" y="0"/>
                      <a:ext cx="5036430" cy="2725774"/>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5616AD" w14:textId="77777777" w:rsidR="005848AB" w:rsidRPr="00F435E4" w:rsidRDefault="003C1758" w:rsidP="00B84ED8">
      <w:pPr>
        <w:pStyle w:val="BodyTextBold-SW"/>
        <w:spacing w:after="0"/>
        <w:rPr>
          <w:color w:val="005B82"/>
        </w:rPr>
      </w:pPr>
      <w:r w:rsidRPr="00F435E4">
        <w:rPr>
          <w:color w:val="005B82"/>
        </w:rPr>
        <w:t>Screen Shot 9</w:t>
      </w:r>
    </w:p>
    <w:p w14:paraId="35B0B122" w14:textId="1919A34D" w:rsidR="00B84ED8" w:rsidRDefault="00B84ED8" w:rsidP="00B84ED8">
      <w:pPr>
        <w:pStyle w:val="BodyTextBold-SW"/>
        <w:spacing w:after="0"/>
        <w:rPr>
          <w:color w:val="5087B4"/>
        </w:rPr>
      </w:pPr>
    </w:p>
    <w:p w14:paraId="079A8DC7" w14:textId="4F3DC5BD" w:rsidR="00F435E4" w:rsidRDefault="00F435E4" w:rsidP="00B84ED8">
      <w:pPr>
        <w:pStyle w:val="BodyTextBold-SW"/>
        <w:spacing w:after="0"/>
        <w:rPr>
          <w:color w:val="5087B4"/>
        </w:rPr>
      </w:pPr>
    </w:p>
    <w:p w14:paraId="0FD7B137" w14:textId="60B63E61" w:rsidR="00F435E4" w:rsidRDefault="00F435E4" w:rsidP="00B84ED8">
      <w:pPr>
        <w:pStyle w:val="BodyTextBold-SW"/>
        <w:spacing w:after="0"/>
        <w:rPr>
          <w:color w:val="5087B4"/>
        </w:rPr>
      </w:pPr>
    </w:p>
    <w:p w14:paraId="4A84004E" w14:textId="450C8DD9" w:rsidR="00F435E4" w:rsidRDefault="00F435E4" w:rsidP="00B84ED8">
      <w:pPr>
        <w:pStyle w:val="BodyTextBold-SW"/>
        <w:spacing w:after="0"/>
        <w:rPr>
          <w:color w:val="5087B4"/>
        </w:rPr>
      </w:pPr>
    </w:p>
    <w:p w14:paraId="0DAA8BB0" w14:textId="62BD87D9" w:rsidR="00F435E4" w:rsidRDefault="00F435E4" w:rsidP="00B84ED8">
      <w:pPr>
        <w:pStyle w:val="BodyTextBold-SW"/>
        <w:spacing w:after="0"/>
        <w:rPr>
          <w:color w:val="5087B4"/>
        </w:rPr>
      </w:pPr>
    </w:p>
    <w:p w14:paraId="1C11706B" w14:textId="77777777" w:rsidR="00F435E4" w:rsidRPr="002C5ED6" w:rsidRDefault="00F435E4" w:rsidP="00B84ED8">
      <w:pPr>
        <w:pStyle w:val="BodyTextBold-SW"/>
        <w:spacing w:after="0"/>
        <w:rPr>
          <w:color w:val="5087B4"/>
        </w:rPr>
      </w:pPr>
    </w:p>
    <w:p w14:paraId="5688275D" w14:textId="07EDB621" w:rsidR="005848AB" w:rsidRDefault="002A35F2" w:rsidP="00041961">
      <w:pPr>
        <w:pStyle w:val="BodyText-SW"/>
        <w:numPr>
          <w:ilvl w:val="0"/>
          <w:numId w:val="5"/>
        </w:numPr>
        <w:jc w:val="both"/>
      </w:pPr>
      <w:r w:rsidRPr="002A35F2">
        <w:t xml:space="preserve">Please </w:t>
      </w:r>
      <w:r w:rsidR="005848AB">
        <w:t xml:space="preserve">select the ID that the applicant has provided for you from the </w:t>
      </w:r>
      <w:proofErr w:type="gramStart"/>
      <w:r w:rsidR="005848AB">
        <w:t>drop down</w:t>
      </w:r>
      <w:proofErr w:type="gramEnd"/>
      <w:r w:rsidR="005848AB">
        <w:t xml:space="preserve"> boxes. Guidance notes can be found </w:t>
      </w:r>
      <w:r w:rsidR="00F435E4">
        <w:t>at the end of this document</w:t>
      </w:r>
      <w:r w:rsidR="005848AB">
        <w:t xml:space="preserve"> and are in accordance with Disclosure Scotland Code of Practice. Please ensure at all times that you follow the ID checking rules </w:t>
      </w:r>
      <w:proofErr w:type="gramStart"/>
      <w:r w:rsidR="005848AB">
        <w:t>e.g.</w:t>
      </w:r>
      <w:proofErr w:type="gramEnd"/>
      <w:r w:rsidR="005848AB">
        <w:t xml:space="preserve"> do not accept a bank statement if it is more than 12 months old, and do not accept an out of date passport.</w:t>
      </w:r>
    </w:p>
    <w:p w14:paraId="405AF599" w14:textId="77777777" w:rsidR="005848AB" w:rsidRDefault="005848AB" w:rsidP="00041961">
      <w:pPr>
        <w:pStyle w:val="BodyText-SW"/>
        <w:numPr>
          <w:ilvl w:val="0"/>
          <w:numId w:val="5"/>
        </w:numPr>
        <w:jc w:val="both"/>
      </w:pPr>
      <w:r>
        <w:t xml:space="preserve">Ensure that you confirm from the </w:t>
      </w:r>
      <w:proofErr w:type="gramStart"/>
      <w:r>
        <w:t>drop down</w:t>
      </w:r>
      <w:proofErr w:type="gramEnd"/>
      <w:r>
        <w:t xml:space="preserve"> boxes that you have verified a document showing the applicant’s address, and also that you have verified their date of birth. </w:t>
      </w:r>
    </w:p>
    <w:p w14:paraId="7C8CCE1D" w14:textId="77777777" w:rsidR="005848AB" w:rsidRDefault="005848AB" w:rsidP="00041961">
      <w:pPr>
        <w:pStyle w:val="BodyText-SW"/>
        <w:numPr>
          <w:ilvl w:val="0"/>
          <w:numId w:val="5"/>
        </w:numPr>
        <w:jc w:val="both"/>
      </w:pPr>
      <w:r>
        <w:t>If a Cost Code or Personnel Number is required to be assigned to the specific application, this can be entered in the Cost Code / Personnel Number field.</w:t>
      </w:r>
    </w:p>
    <w:p w14:paraId="40CC1F14" w14:textId="77777777" w:rsidR="005848AB" w:rsidRDefault="005848AB" w:rsidP="00041961">
      <w:pPr>
        <w:pStyle w:val="BodyText-SW"/>
        <w:numPr>
          <w:ilvl w:val="0"/>
          <w:numId w:val="5"/>
        </w:numPr>
        <w:jc w:val="both"/>
      </w:pPr>
      <w:r>
        <w:t xml:space="preserve">Finally click ‘Save’ and then click the ‘Return to Application’ icon in the green box located at the top of the screen. </w:t>
      </w:r>
    </w:p>
    <w:p w14:paraId="71D11582" w14:textId="77777777" w:rsidR="005848AB" w:rsidRDefault="005848AB" w:rsidP="00041961">
      <w:pPr>
        <w:pStyle w:val="BodyText-SW"/>
        <w:jc w:val="both"/>
      </w:pPr>
      <w:r w:rsidRPr="005848AB">
        <w:t>Once you have fully completed the applicant’s identity verification, you will then need to liaise with your appointed Applicant Managers/</w:t>
      </w:r>
      <w:proofErr w:type="spellStart"/>
      <w:r w:rsidRPr="005848AB">
        <w:t>Countersignatories</w:t>
      </w:r>
      <w:proofErr w:type="spellEnd"/>
      <w:r w:rsidRPr="005848AB">
        <w:t xml:space="preserve"> for the application to be approved. Please note, until the application has been approved, the application will not be able to be forwarded to Disclosure Scotland for processing.</w:t>
      </w:r>
    </w:p>
    <w:p w14:paraId="7D3314DC" w14:textId="77777777" w:rsidR="00D6229A" w:rsidRDefault="00D6229A" w:rsidP="00041961">
      <w:pPr>
        <w:pStyle w:val="BodyTextBold-SW"/>
        <w:jc w:val="both"/>
      </w:pPr>
    </w:p>
    <w:p w14:paraId="2BB426D9" w14:textId="6987CB28" w:rsidR="005848AB" w:rsidRPr="007D6073" w:rsidRDefault="005848AB" w:rsidP="00041961">
      <w:pPr>
        <w:pStyle w:val="BodyTextBold-SW"/>
        <w:jc w:val="both"/>
      </w:pPr>
      <w:r w:rsidRPr="007D6073">
        <w:t xml:space="preserve">ALL USERS – PLEASE LOG OFF AT THE END OF YOUR SESSION. IF A SESSION IS INACTIVE FOR MORE THAN TEN MINUTES YOU WILL BE AUTOMATICALLY LOGGED OFF </w:t>
      </w:r>
      <w:r w:rsidR="00F435E4">
        <w:t xml:space="preserve">FOR </w:t>
      </w:r>
      <w:r w:rsidRPr="007D6073">
        <w:t>SECURITY REASONS.</w:t>
      </w:r>
    </w:p>
    <w:p w14:paraId="39430E1A" w14:textId="77777777" w:rsidR="002A35F2" w:rsidRDefault="002A35F2" w:rsidP="00041961">
      <w:pPr>
        <w:pStyle w:val="BodyTextBold-SW"/>
        <w:jc w:val="both"/>
      </w:pPr>
    </w:p>
    <w:p w14:paraId="5C80C8EB" w14:textId="77777777" w:rsidR="005848AB" w:rsidRPr="00F435E4" w:rsidRDefault="005848AB" w:rsidP="00041961">
      <w:pPr>
        <w:pStyle w:val="SectionSub-Title"/>
        <w:jc w:val="both"/>
        <w:rPr>
          <w:color w:val="005B82"/>
        </w:rPr>
      </w:pPr>
      <w:r w:rsidRPr="00F435E4">
        <w:rPr>
          <w:color w:val="005B82"/>
        </w:rPr>
        <w:t>CONTACT DETAILS</w:t>
      </w:r>
    </w:p>
    <w:p w14:paraId="53A8D887" w14:textId="1F1CF0B4" w:rsidR="005848AB" w:rsidRDefault="005848AB" w:rsidP="00A0432E">
      <w:pPr>
        <w:pStyle w:val="BodyText-SW"/>
        <w:jc w:val="both"/>
        <w:sectPr w:rsidR="005848AB" w:rsidSect="00506794">
          <w:pgSz w:w="11906" w:h="16838"/>
          <w:pgMar w:top="1440" w:right="849" w:bottom="1440" w:left="851" w:header="680" w:footer="0" w:gutter="0"/>
          <w:cols w:space="708"/>
          <w:docGrid w:linePitch="360"/>
        </w:sectPr>
      </w:pPr>
      <w:r w:rsidRPr="00B20F57">
        <w:t xml:space="preserve">If you experience any technical issues with the online </w:t>
      </w:r>
      <w:r>
        <w:t xml:space="preserve">system, please contact </w:t>
      </w:r>
      <w:r w:rsidR="007D6863">
        <w:t>Care Check</w:t>
      </w:r>
      <w:r w:rsidRPr="00B20F57">
        <w:t xml:space="preserve"> on </w:t>
      </w:r>
      <w:r w:rsidR="007D6863">
        <w:rPr>
          <w:rFonts w:asciiTheme="minorHAnsi" w:hAnsiTheme="minorHAnsi"/>
          <w:color w:val="2C2C2C" w:themeColor="text1" w:themeShade="BF"/>
        </w:rPr>
        <w:t>0333 777 8575</w:t>
      </w:r>
      <w:r w:rsidRPr="00B20F57">
        <w:t>. Lines open 9.00am-5.30pm Monday to Friday. Alternatively you can contact us by e-mail at</w:t>
      </w:r>
      <w:r>
        <w:t xml:space="preserve"> </w:t>
      </w:r>
      <w:r w:rsidR="007D6863">
        <w:t>info@carecheck.co.uk</w:t>
      </w:r>
    </w:p>
    <w:p w14:paraId="0F87A83C" w14:textId="77777777" w:rsidR="00A0432E" w:rsidRDefault="00A0432E" w:rsidP="00A0432E">
      <w:pPr>
        <w:spacing w:before="0" w:after="0"/>
        <w:jc w:val="both"/>
        <w:rPr>
          <w:rFonts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44256" behindDoc="0" locked="0" layoutInCell="1" allowOverlap="1" wp14:anchorId="442B402F" wp14:editId="1989B904">
                <wp:simplePos x="0" y="0"/>
                <wp:positionH relativeFrom="column">
                  <wp:posOffset>-1155700</wp:posOffset>
                </wp:positionH>
                <wp:positionV relativeFrom="paragraph">
                  <wp:posOffset>35891</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30E4A90" w14:textId="77777777" w:rsidR="00A0432E" w:rsidRPr="00CE11E2" w:rsidRDefault="00A0432E" w:rsidP="00A0432E">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B402F" id="_x0000_s1032" style="position:absolute;left:0;text-align:left;margin-left:-91pt;margin-top:2.85pt;width:551.35pt;height:36.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" fillcolor="#005b82" strokecolor="#5587b4 [3204]">
                <v:textbox>
                  <w:txbxContent>
                    <w:p w14:paraId="330E4A90" w14:textId="77777777" w:rsidR="00A0432E" w:rsidRPr="00CE11E2" w:rsidRDefault="00A0432E" w:rsidP="00A0432E">
                      <w:pPr>
                        <w:pStyle w:val="SectionTitle"/>
                        <w:ind w:firstLine="720"/>
                        <w:rPr>
                          <w:sz w:val="48"/>
                        </w:rPr>
                      </w:pPr>
                      <w:r w:rsidRPr="00CE11E2">
                        <w:rPr>
                          <w:sz w:val="48"/>
                        </w:rPr>
                        <w:t xml:space="preserve">  </w:t>
                      </w:r>
                      <w:r w:rsidRPr="00CE11E2">
                        <w:rPr>
                          <w:sz w:val="48"/>
                        </w:rPr>
                        <w:tab/>
                      </w:r>
                      <w:r w:rsidRPr="00CE11E2">
                        <w:rPr>
                          <w:sz w:val="40"/>
                        </w:rPr>
                        <w:t>Disclosure Scotland List of Acceptable Identification</w:t>
                      </w:r>
                    </w:p>
                  </w:txbxContent>
                </v:textbox>
              </v:rect>
            </w:pict>
          </mc:Fallback>
        </mc:AlternateContent>
      </w:r>
    </w:p>
    <w:p w14:paraId="624DBC91" w14:textId="77777777" w:rsidR="00A0432E" w:rsidRDefault="00A0432E" w:rsidP="00A0432E">
      <w:pPr>
        <w:spacing w:before="0" w:after="0"/>
        <w:jc w:val="both"/>
        <w:rPr>
          <w:rFonts w:cs="Calibri"/>
          <w:color w:val="595959"/>
          <w:sz w:val="20"/>
          <w:szCs w:val="20"/>
        </w:rPr>
      </w:pPr>
    </w:p>
    <w:p w14:paraId="5B47FE69" w14:textId="77777777" w:rsidR="00A0432E" w:rsidRDefault="00A0432E" w:rsidP="00A0432E">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51424" behindDoc="0" locked="0" layoutInCell="1" allowOverlap="1" wp14:anchorId="1851C3E0" wp14:editId="13D419C1">
                <wp:simplePos x="0" y="0"/>
                <wp:positionH relativeFrom="column">
                  <wp:posOffset>1165860</wp:posOffset>
                </wp:positionH>
                <wp:positionV relativeFrom="paragraph">
                  <wp:posOffset>126696</wp:posOffset>
                </wp:positionV>
                <wp:extent cx="394970" cy="1248410"/>
                <wp:effectExtent l="0" t="7620" r="0" b="0"/>
                <wp:wrapNone/>
                <wp:docPr id="7" name="Bent Arrow 7"/>
                <wp:cNvGraphicFramePr/>
                <a:graphic xmlns:a="http://schemas.openxmlformats.org/drawingml/2006/main">
                  <a:graphicData uri="http://schemas.microsoft.com/office/word/2010/wordprocessingShape">
                    <wps:wsp>
                      <wps:cNvSpPr/>
                      <wps:spPr>
                        <a:xfrm rot="5400000" flipV="1">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4D383" id="Bent Arrow 7" o:spid="_x0000_s1026" style="position:absolute;margin-left:91.8pt;margin-top:10pt;width:31.1pt;height:98.3pt;rotation:-90;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r>
        <w:rPr>
          <w:rFonts w:cs="Calibri"/>
          <w:noProof/>
          <w:color w:val="595959"/>
          <w:sz w:val="20"/>
          <w:szCs w:val="20"/>
          <w:lang w:eastAsia="en-GB"/>
        </w:rPr>
        <mc:AlternateContent>
          <mc:Choice Requires="wps">
            <w:drawing>
              <wp:anchor distT="0" distB="0" distL="114300" distR="114300" simplePos="0" relativeHeight="251749376" behindDoc="0" locked="0" layoutInCell="1" allowOverlap="1" wp14:anchorId="4AECCF7D" wp14:editId="79E0C819">
                <wp:simplePos x="0" y="0"/>
                <wp:positionH relativeFrom="column">
                  <wp:posOffset>4533265</wp:posOffset>
                </wp:positionH>
                <wp:positionV relativeFrom="paragraph">
                  <wp:posOffset>139396</wp:posOffset>
                </wp:positionV>
                <wp:extent cx="394970" cy="1248410"/>
                <wp:effectExtent l="0" t="7620" r="0" b="0"/>
                <wp:wrapNone/>
                <wp:docPr id="14" name="Bent Arrow 14"/>
                <wp:cNvGraphicFramePr/>
                <a:graphic xmlns:a="http://schemas.openxmlformats.org/drawingml/2006/main">
                  <a:graphicData uri="http://schemas.microsoft.com/office/word/2010/wordprocessingShape">
                    <wps:wsp>
                      <wps:cNvSpPr/>
                      <wps:spPr>
                        <a:xfrm rot="5400000">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1418B" id="Bent Arrow 14" o:spid="_x0000_s1026" style="position:absolute;margin-left:356.95pt;margin-top:11pt;width:31.1pt;height:98.3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p>
    <w:p w14:paraId="73F7E605" w14:textId="77777777" w:rsidR="00A0432E" w:rsidRDefault="00A0432E" w:rsidP="00A0432E">
      <w:pPr>
        <w:spacing w:before="0" w:after="0"/>
        <w:jc w:val="both"/>
        <w:rPr>
          <w:rFonts w:cs="Calibri"/>
          <w:color w:val="595959"/>
          <w:sz w:val="20"/>
          <w:szCs w:val="20"/>
        </w:rPr>
      </w:pPr>
    </w:p>
    <w:p w14:paraId="084052E5" w14:textId="77777777" w:rsidR="00A0432E" w:rsidRDefault="00A0432E" w:rsidP="00A0432E">
      <w:pPr>
        <w:spacing w:before="0" w:after="0"/>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45280" behindDoc="0" locked="0" layoutInCell="1" allowOverlap="1" wp14:anchorId="3F69512E" wp14:editId="538B8F1E">
                <wp:simplePos x="0" y="0"/>
                <wp:positionH relativeFrom="margin">
                  <wp:posOffset>2106930</wp:posOffset>
                </wp:positionH>
                <wp:positionV relativeFrom="margin">
                  <wp:posOffset>677214</wp:posOffset>
                </wp:positionV>
                <wp:extent cx="1860550" cy="659765"/>
                <wp:effectExtent l="0" t="0" r="635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59765"/>
                        </a:xfrm>
                        <a:prstGeom prst="rect">
                          <a:avLst/>
                        </a:prstGeom>
                        <a:solidFill>
                          <a:srgbClr val="005B82"/>
                        </a:solidFill>
                        <a:ln w="9525">
                          <a:noFill/>
                          <a:miter lim="800000"/>
                          <a:headEnd/>
                          <a:tailEnd/>
                        </a:ln>
                      </wps:spPr>
                      <wps:txbx>
                        <w:txbxContent>
                          <w:p w14:paraId="6AEE0368" w14:textId="77777777" w:rsidR="00A0432E" w:rsidRPr="00175851" w:rsidRDefault="00A0432E" w:rsidP="00A0432E">
                            <w:pPr>
                              <w:jc w:val="center"/>
                              <w:rPr>
                                <w:rFonts w:asciiTheme="minorHAnsi" w:hAnsiTheme="minorHAnsi"/>
                                <w:color w:val="FFFFFF" w:themeColor="background1"/>
                                <w:sz w:val="20"/>
                              </w:rPr>
                            </w:pPr>
                            <w:r w:rsidRPr="00175851">
                              <w:rPr>
                                <w:rFonts w:asciiTheme="minorHAnsi" w:hAnsiTheme="minorHAnsi"/>
                                <w:color w:val="FFFFFF" w:themeColor="background1"/>
                                <w:sz w:val="20"/>
                              </w:rPr>
                              <w:t>Can you produce any document from Group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69512E" id="Text Box 2" o:spid="_x0000_s1033" type="#_x0000_t202" style="position:absolute;left:0;text-align:left;margin-left:165.9pt;margin-top:53.3pt;width:146.5pt;height:51.9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" fillcolor="#005b82" stroked="f">
                <v:textbox>
                  <w:txbxContent>
                    <w:p w14:paraId="6AEE0368" w14:textId="77777777" w:rsidR="00A0432E" w:rsidRPr="00175851" w:rsidRDefault="00A0432E" w:rsidP="00A0432E">
                      <w:pPr>
                        <w:jc w:val="center"/>
                        <w:rPr>
                          <w:rFonts w:asciiTheme="minorHAnsi" w:hAnsiTheme="minorHAnsi"/>
                          <w:color w:val="FFFFFF" w:themeColor="background1"/>
                          <w:sz w:val="20"/>
                        </w:rPr>
                      </w:pPr>
                      <w:r w:rsidRPr="00175851">
                        <w:rPr>
                          <w:rFonts w:asciiTheme="minorHAnsi" w:hAnsiTheme="minorHAnsi"/>
                          <w:color w:val="FFFFFF" w:themeColor="background1"/>
                          <w:sz w:val="20"/>
                        </w:rPr>
                        <w:t>Can you produce any document from Group 1?</w:t>
                      </w:r>
                    </w:p>
                  </w:txbxContent>
                </v:textbox>
                <w10:wrap anchorx="margin" anchory="margin"/>
              </v:shape>
            </w:pict>
          </mc:Fallback>
        </mc:AlternateContent>
      </w:r>
    </w:p>
    <w:p w14:paraId="26B8BF15" w14:textId="77777777" w:rsidR="00A0432E" w:rsidRDefault="00A0432E" w:rsidP="00A0432E">
      <w:pPr>
        <w:spacing w:before="0" w:after="0"/>
        <w:jc w:val="both"/>
        <w:rPr>
          <w:rFonts w:cs="Calibri"/>
          <w:color w:val="595959"/>
          <w:sz w:val="20"/>
          <w:szCs w:val="20"/>
        </w:rPr>
      </w:pPr>
    </w:p>
    <w:p w14:paraId="188762B2" w14:textId="77777777" w:rsidR="00A0432E" w:rsidRDefault="00A0432E" w:rsidP="00A0432E">
      <w:pPr>
        <w:spacing w:before="0" w:after="0"/>
        <w:jc w:val="both"/>
        <w:rPr>
          <w:rFonts w:cs="Calibri"/>
          <w:color w:val="595959"/>
          <w:sz w:val="20"/>
          <w:szCs w:val="20"/>
        </w:rPr>
      </w:pPr>
      <w:r w:rsidRPr="00232C41">
        <w:rPr>
          <w:rFonts w:cs="Calibri"/>
          <w:noProof/>
          <w:color w:val="595959"/>
          <w:sz w:val="20"/>
          <w:szCs w:val="20"/>
          <w:lang w:eastAsia="en-GB"/>
        </w:rPr>
        <mc:AlternateContent>
          <mc:Choice Requires="wps">
            <w:drawing>
              <wp:anchor distT="0" distB="0" distL="114300" distR="114300" simplePos="0" relativeHeight="251754496" behindDoc="0" locked="0" layoutInCell="1" allowOverlap="1" wp14:anchorId="5A2A8471" wp14:editId="2C27DC36">
                <wp:simplePos x="0" y="0"/>
                <wp:positionH relativeFrom="column">
                  <wp:posOffset>4001770</wp:posOffset>
                </wp:positionH>
                <wp:positionV relativeFrom="paragraph">
                  <wp:posOffset>13666</wp:posOffset>
                </wp:positionV>
                <wp:extent cx="42926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403985"/>
                        </a:xfrm>
                        <a:prstGeom prst="rect">
                          <a:avLst/>
                        </a:prstGeom>
                        <a:noFill/>
                        <a:ln w="9525">
                          <a:noFill/>
                          <a:miter lim="800000"/>
                          <a:headEnd/>
                          <a:tailEnd/>
                        </a:ln>
                      </wps:spPr>
                      <wps:txbx>
                        <w:txbxContent>
                          <w:p w14:paraId="1C6E156F" w14:textId="77777777" w:rsidR="00A0432E" w:rsidRPr="00232C41" w:rsidRDefault="00A0432E" w:rsidP="00A0432E">
                            <w:pPr>
                              <w:rPr>
                                <w:rFonts w:asciiTheme="minorHAnsi" w:hAnsiTheme="minorHAnsi"/>
                                <w:b/>
                                <w:color w:val="A6A6A6" w:themeColor="background1" w:themeShade="A6"/>
                              </w:rPr>
                            </w:pPr>
                            <w:r>
                              <w:rPr>
                                <w:rFonts w:asciiTheme="minorHAnsi" w:hAnsiTheme="minorHAnsi"/>
                                <w:b/>
                                <w:color w:val="A6A6A6" w:themeColor="background1" w:themeShade="A6"/>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2A8471" id="_x0000_s1034" type="#_x0000_t202" style="position:absolute;left:0;text-align:left;margin-left:315.1pt;margin-top:1.1pt;width:33.8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" filled="f" stroked="f">
                <v:textbox style="mso-fit-shape-to-text:t">
                  <w:txbxContent>
                    <w:p w14:paraId="1C6E156F" w14:textId="77777777" w:rsidR="00A0432E" w:rsidRPr="00232C41" w:rsidRDefault="00A0432E" w:rsidP="00A0432E">
                      <w:pPr>
                        <w:rPr>
                          <w:rFonts w:asciiTheme="minorHAnsi" w:hAnsiTheme="minorHAnsi"/>
                          <w:b/>
                          <w:color w:val="A6A6A6" w:themeColor="background1" w:themeShade="A6"/>
                        </w:rPr>
                      </w:pPr>
                      <w:r>
                        <w:rPr>
                          <w:rFonts w:asciiTheme="minorHAnsi" w:hAnsiTheme="minorHAnsi"/>
                          <w:b/>
                          <w:color w:val="A6A6A6" w:themeColor="background1" w:themeShade="A6"/>
                        </w:rPr>
                        <w:t>NO</w:t>
                      </w:r>
                    </w:p>
                  </w:txbxContent>
                </v:textbox>
              </v:shape>
            </w:pict>
          </mc:Fallback>
        </mc:AlternateContent>
      </w:r>
      <w:r w:rsidRPr="00232C41">
        <w:rPr>
          <w:rFonts w:cs="Calibri"/>
          <w:noProof/>
          <w:color w:val="595959"/>
          <w:sz w:val="20"/>
          <w:szCs w:val="20"/>
          <w:lang w:eastAsia="en-GB"/>
        </w:rPr>
        <mc:AlternateContent>
          <mc:Choice Requires="wps">
            <w:drawing>
              <wp:anchor distT="0" distB="0" distL="114300" distR="114300" simplePos="0" relativeHeight="251753472" behindDoc="0" locked="0" layoutInCell="1" allowOverlap="1" wp14:anchorId="1037D272" wp14:editId="48911630">
                <wp:simplePos x="0" y="0"/>
                <wp:positionH relativeFrom="column">
                  <wp:posOffset>1677642</wp:posOffset>
                </wp:positionH>
                <wp:positionV relativeFrom="paragraph">
                  <wp:posOffset>7896</wp:posOffset>
                </wp:positionV>
                <wp:extent cx="429371"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371" cy="1403985"/>
                        </a:xfrm>
                        <a:prstGeom prst="rect">
                          <a:avLst/>
                        </a:prstGeom>
                        <a:noFill/>
                        <a:ln w="9525">
                          <a:noFill/>
                          <a:miter lim="800000"/>
                          <a:headEnd/>
                          <a:tailEnd/>
                        </a:ln>
                      </wps:spPr>
                      <wps:txbx>
                        <w:txbxContent>
                          <w:p w14:paraId="15DEDFED" w14:textId="77777777" w:rsidR="00A0432E" w:rsidRPr="00232C41" w:rsidRDefault="00A0432E" w:rsidP="00A0432E">
                            <w:pPr>
                              <w:rPr>
                                <w:rFonts w:asciiTheme="minorHAnsi" w:hAnsiTheme="minorHAnsi"/>
                                <w:b/>
                                <w:color w:val="A6A6A6" w:themeColor="background1" w:themeShade="A6"/>
                              </w:rPr>
                            </w:pPr>
                            <w:r w:rsidRPr="00232C41">
                              <w:rPr>
                                <w:rFonts w:asciiTheme="minorHAnsi" w:hAnsiTheme="minorHAnsi"/>
                                <w:b/>
                                <w:color w:val="A6A6A6" w:themeColor="background1" w:themeShade="A6"/>
                              </w:rPr>
                              <w:t>YES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7D272" id="_x0000_s1035" type="#_x0000_t202" style="position:absolute;left:0;text-align:left;margin-left:132.1pt;margin-top:.6pt;width:33.8pt;height:110.55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" filled="f" stroked="f">
                <v:textbox style="mso-fit-shape-to-text:t">
                  <w:txbxContent>
                    <w:p w14:paraId="15DEDFED" w14:textId="77777777" w:rsidR="00A0432E" w:rsidRPr="00232C41" w:rsidRDefault="00A0432E" w:rsidP="00A0432E">
                      <w:pPr>
                        <w:rPr>
                          <w:rFonts w:asciiTheme="minorHAnsi" w:hAnsiTheme="minorHAnsi"/>
                          <w:b/>
                          <w:color w:val="A6A6A6" w:themeColor="background1" w:themeShade="A6"/>
                        </w:rPr>
                      </w:pPr>
                      <w:r w:rsidRPr="00232C41">
                        <w:rPr>
                          <w:rFonts w:asciiTheme="minorHAnsi" w:hAnsiTheme="minorHAnsi"/>
                          <w:b/>
                          <w:color w:val="A6A6A6" w:themeColor="background1" w:themeShade="A6"/>
                        </w:rPr>
                        <w:t>YES</w:t>
                      </w:r>
                    </w:p>
                  </w:txbxContent>
                </v:textbox>
              </v:shape>
            </w:pict>
          </mc:Fallback>
        </mc:AlternateContent>
      </w:r>
    </w:p>
    <w:p w14:paraId="1CE206E1" w14:textId="77777777" w:rsidR="00A0432E" w:rsidRDefault="00A0432E" w:rsidP="00A0432E">
      <w:pPr>
        <w:spacing w:before="0" w:after="0"/>
        <w:jc w:val="both"/>
        <w:rPr>
          <w:rFonts w:cs="Calibri"/>
          <w:color w:val="595959"/>
          <w:sz w:val="20"/>
          <w:szCs w:val="20"/>
        </w:rPr>
      </w:pPr>
    </w:p>
    <w:p w14:paraId="262EB2C4" w14:textId="77777777" w:rsidR="00A0432E" w:rsidRDefault="00A0432E" w:rsidP="00A0432E">
      <w:pPr>
        <w:spacing w:before="0" w:after="0"/>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47328" behindDoc="0" locked="0" layoutInCell="1" allowOverlap="1" wp14:anchorId="010D00D0" wp14:editId="2BFE425F">
                <wp:simplePos x="0" y="0"/>
                <wp:positionH relativeFrom="column">
                  <wp:posOffset>-304</wp:posOffset>
                </wp:positionH>
                <wp:positionV relativeFrom="paragraph">
                  <wp:posOffset>102235</wp:posOffset>
                </wp:positionV>
                <wp:extent cx="1860550" cy="738505"/>
                <wp:effectExtent l="0" t="0" r="635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738505"/>
                        </a:xfrm>
                        <a:prstGeom prst="rect">
                          <a:avLst/>
                        </a:prstGeom>
                        <a:solidFill>
                          <a:srgbClr val="005B82"/>
                        </a:solidFill>
                        <a:ln w="9525">
                          <a:noFill/>
                          <a:miter lim="800000"/>
                          <a:headEnd/>
                          <a:tailEnd/>
                        </a:ln>
                      </wps:spPr>
                      <wps:txbx>
                        <w:txbxContent>
                          <w:p w14:paraId="3EC6A4AA" w14:textId="77777777" w:rsidR="00A0432E" w:rsidRPr="00175851" w:rsidRDefault="00A0432E" w:rsidP="00A0432E">
                            <w:pPr>
                              <w:spacing w:before="0" w:after="0"/>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3 documents</w:t>
                            </w:r>
                          </w:p>
                          <w:p w14:paraId="65A7EAD1" w14:textId="77777777" w:rsidR="00A0432E" w:rsidRPr="00175851" w:rsidRDefault="00A0432E" w:rsidP="00A0432E">
                            <w:pPr>
                              <w:spacing w:before="0" w:after="0"/>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to be seen</w:t>
                            </w:r>
                          </w:p>
                          <w:p w14:paraId="75E844B1" w14:textId="77777777" w:rsidR="00A0432E" w:rsidRPr="009127A0" w:rsidRDefault="00A0432E" w:rsidP="00A0432E">
                            <w:pPr>
                              <w:spacing w:before="0" w:after="0"/>
                              <w:jc w:val="center"/>
                              <w:rPr>
                                <w:rFonts w:asciiTheme="minorHAnsi" w:hAnsiTheme="minorHAnsi"/>
                                <w:color w:val="FFFFFF" w:themeColor="background1"/>
                                <w:sz w:val="18"/>
                                <w:szCs w:val="20"/>
                              </w:rPr>
                            </w:pPr>
                            <w:r w:rsidRPr="009127A0">
                              <w:rPr>
                                <w:rFonts w:asciiTheme="minorHAnsi" w:hAnsiTheme="minorHAnsi"/>
                                <w:color w:val="FFFFFF" w:themeColor="background1"/>
                                <w:sz w:val="18"/>
                                <w:szCs w:val="20"/>
                              </w:rPr>
                              <w:t>One document from Group 1 plus any two others from Group 1 or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0D00D0" id="Text Box 15" o:spid="_x0000_s1036" type="#_x0000_t202" style="position:absolute;left:0;text-align:left;margin-left:0;margin-top:8.05pt;width:146.5pt;height:5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" fillcolor="#005b82" stroked="f">
                <v:textbox>
                  <w:txbxContent>
                    <w:p w14:paraId="3EC6A4AA" w14:textId="77777777" w:rsidR="00A0432E" w:rsidRPr="00175851" w:rsidRDefault="00A0432E" w:rsidP="00A0432E">
                      <w:pPr>
                        <w:spacing w:before="0" w:after="0"/>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3 documents</w:t>
                      </w:r>
                    </w:p>
                    <w:p w14:paraId="65A7EAD1" w14:textId="77777777" w:rsidR="00A0432E" w:rsidRPr="00175851" w:rsidRDefault="00A0432E" w:rsidP="00A0432E">
                      <w:pPr>
                        <w:spacing w:before="0" w:after="0"/>
                        <w:jc w:val="center"/>
                        <w:rPr>
                          <w:rFonts w:asciiTheme="minorHAnsi" w:hAnsiTheme="minorHAnsi"/>
                          <w:b/>
                          <w:color w:val="FFFFFF" w:themeColor="background1"/>
                          <w:sz w:val="20"/>
                          <w:szCs w:val="20"/>
                        </w:rPr>
                      </w:pPr>
                      <w:r w:rsidRPr="00175851">
                        <w:rPr>
                          <w:rFonts w:asciiTheme="minorHAnsi" w:hAnsiTheme="minorHAnsi"/>
                          <w:b/>
                          <w:color w:val="FFFFFF" w:themeColor="background1"/>
                          <w:sz w:val="20"/>
                          <w:szCs w:val="20"/>
                        </w:rPr>
                        <w:t>to be seen</w:t>
                      </w:r>
                    </w:p>
                    <w:p w14:paraId="75E844B1" w14:textId="77777777" w:rsidR="00A0432E" w:rsidRPr="009127A0" w:rsidRDefault="00A0432E" w:rsidP="00A0432E">
                      <w:pPr>
                        <w:spacing w:before="0" w:after="0"/>
                        <w:jc w:val="center"/>
                        <w:rPr>
                          <w:rFonts w:asciiTheme="minorHAnsi" w:hAnsiTheme="minorHAnsi"/>
                          <w:color w:val="FFFFFF" w:themeColor="background1"/>
                          <w:sz w:val="18"/>
                          <w:szCs w:val="20"/>
                        </w:rPr>
                      </w:pPr>
                      <w:r w:rsidRPr="009127A0">
                        <w:rPr>
                          <w:rFonts w:asciiTheme="minorHAnsi" w:hAnsiTheme="minorHAnsi"/>
                          <w:color w:val="FFFFFF" w:themeColor="background1"/>
                          <w:sz w:val="18"/>
                          <w:szCs w:val="20"/>
                        </w:rPr>
                        <w:t>One document from Group 1 plus any two others from Group 1 or 2</w:t>
                      </w:r>
                    </w:p>
                  </w:txbxContent>
                </v:textbox>
              </v:shape>
            </w:pict>
          </mc:Fallback>
        </mc:AlternateContent>
      </w:r>
      <w:r w:rsidRPr="00175851">
        <w:rPr>
          <w:rFonts w:cs="Calibri"/>
          <w:noProof/>
          <w:color w:val="595959"/>
          <w:sz w:val="20"/>
          <w:szCs w:val="20"/>
          <w:lang w:eastAsia="en-GB"/>
        </w:rPr>
        <mc:AlternateContent>
          <mc:Choice Requires="wps">
            <w:drawing>
              <wp:anchor distT="0" distB="0" distL="114300" distR="114300" simplePos="0" relativeHeight="251748352" behindDoc="0" locked="0" layoutInCell="1" allowOverlap="1" wp14:anchorId="6ACE82F9" wp14:editId="5445137F">
                <wp:simplePos x="0" y="0"/>
                <wp:positionH relativeFrom="column">
                  <wp:posOffset>4221176</wp:posOffset>
                </wp:positionH>
                <wp:positionV relativeFrom="paragraph">
                  <wp:posOffset>109220</wp:posOffset>
                </wp:positionV>
                <wp:extent cx="1860550" cy="730885"/>
                <wp:effectExtent l="0" t="0" r="635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730885"/>
                        </a:xfrm>
                        <a:prstGeom prst="rect">
                          <a:avLst/>
                        </a:prstGeom>
                        <a:solidFill>
                          <a:srgbClr val="005B82"/>
                        </a:solidFill>
                        <a:ln w="9525">
                          <a:noFill/>
                          <a:miter lim="800000"/>
                          <a:headEnd/>
                          <a:tailEnd/>
                        </a:ln>
                      </wps:spPr>
                      <wps:txbx>
                        <w:txbxContent>
                          <w:p w14:paraId="1C50C24F" w14:textId="77777777" w:rsidR="00A0432E" w:rsidRPr="00175851" w:rsidRDefault="00A0432E" w:rsidP="00A0432E">
                            <w:pPr>
                              <w:spacing w:before="0" w:after="0"/>
                              <w:jc w:val="center"/>
                              <w:rPr>
                                <w:rFonts w:asciiTheme="minorHAnsi" w:hAnsiTheme="minorHAnsi"/>
                                <w:b/>
                                <w:color w:val="FFFFFF" w:themeColor="background1"/>
                                <w:sz w:val="20"/>
                              </w:rPr>
                            </w:pPr>
                            <w:r w:rsidRPr="00175851">
                              <w:rPr>
                                <w:rFonts w:asciiTheme="minorHAnsi" w:hAnsiTheme="minorHAnsi"/>
                                <w:b/>
                                <w:color w:val="FFFFFF" w:themeColor="background1"/>
                                <w:sz w:val="20"/>
                              </w:rPr>
                              <w:t>5 documents</w:t>
                            </w:r>
                          </w:p>
                          <w:p w14:paraId="613B1E79" w14:textId="77777777" w:rsidR="00A0432E" w:rsidRPr="00175851" w:rsidRDefault="00A0432E" w:rsidP="00A0432E">
                            <w:pPr>
                              <w:spacing w:before="0" w:after="0"/>
                              <w:jc w:val="center"/>
                              <w:rPr>
                                <w:rFonts w:asciiTheme="minorHAnsi" w:hAnsiTheme="minorHAnsi"/>
                                <w:b/>
                                <w:color w:val="FFFFFF" w:themeColor="background1"/>
                                <w:sz w:val="20"/>
                              </w:rPr>
                            </w:pPr>
                            <w:r w:rsidRPr="00175851">
                              <w:rPr>
                                <w:rFonts w:asciiTheme="minorHAnsi" w:hAnsiTheme="minorHAnsi"/>
                                <w:b/>
                                <w:color w:val="FFFFFF" w:themeColor="background1"/>
                                <w:sz w:val="20"/>
                              </w:rPr>
                              <w:t xml:space="preserve"> to be seen</w:t>
                            </w:r>
                          </w:p>
                          <w:p w14:paraId="340CF6A1" w14:textId="77777777" w:rsidR="00A0432E" w:rsidRPr="00163D70" w:rsidRDefault="00A0432E" w:rsidP="00A0432E">
                            <w:pPr>
                              <w:spacing w:before="0" w:after="0"/>
                              <w:jc w:val="center"/>
                              <w:rPr>
                                <w:rFonts w:asciiTheme="minorHAnsi" w:hAnsiTheme="minorHAnsi"/>
                                <w:b/>
                                <w:color w:val="FFFFFF" w:themeColor="background1"/>
                                <w:sz w:val="10"/>
                              </w:rPr>
                            </w:pPr>
                          </w:p>
                          <w:p w14:paraId="705E3CD3" w14:textId="77777777" w:rsidR="00A0432E" w:rsidRPr="009127A0" w:rsidRDefault="00A0432E" w:rsidP="00A0432E">
                            <w:pPr>
                              <w:spacing w:before="0" w:after="0"/>
                              <w:jc w:val="center"/>
                              <w:rPr>
                                <w:rFonts w:asciiTheme="minorHAnsi" w:hAnsiTheme="minorHAnsi"/>
                                <w:color w:val="FFFFFF" w:themeColor="background1"/>
                                <w:sz w:val="18"/>
                              </w:rPr>
                            </w:pPr>
                            <w:r w:rsidRPr="009127A0">
                              <w:rPr>
                                <w:rFonts w:asciiTheme="minorHAnsi" w:hAnsiTheme="minorHAnsi"/>
                                <w:color w:val="FFFFFF" w:themeColor="background1"/>
                                <w:sz w:val="18"/>
                              </w:rPr>
                              <w:t>Five documents from Group 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CE82F9" id="Text Box 16" o:spid="_x0000_s1037" type="#_x0000_t202" style="position:absolute;left:0;text-align:left;margin-left:332.4pt;margin-top:8.6pt;width:146.5pt;height:57.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" fillcolor="#005b82" stroked="f">
                <v:textbox>
                  <w:txbxContent>
                    <w:p w14:paraId="1C50C24F" w14:textId="77777777" w:rsidR="00A0432E" w:rsidRPr="00175851" w:rsidRDefault="00A0432E" w:rsidP="00A0432E">
                      <w:pPr>
                        <w:spacing w:before="0" w:after="0"/>
                        <w:jc w:val="center"/>
                        <w:rPr>
                          <w:rFonts w:asciiTheme="minorHAnsi" w:hAnsiTheme="minorHAnsi"/>
                          <w:b/>
                          <w:color w:val="FFFFFF" w:themeColor="background1"/>
                          <w:sz w:val="20"/>
                        </w:rPr>
                      </w:pPr>
                      <w:r w:rsidRPr="00175851">
                        <w:rPr>
                          <w:rFonts w:asciiTheme="minorHAnsi" w:hAnsiTheme="minorHAnsi"/>
                          <w:b/>
                          <w:color w:val="FFFFFF" w:themeColor="background1"/>
                          <w:sz w:val="20"/>
                        </w:rPr>
                        <w:t>5 documents</w:t>
                      </w:r>
                    </w:p>
                    <w:p w14:paraId="613B1E79" w14:textId="77777777" w:rsidR="00A0432E" w:rsidRPr="00175851" w:rsidRDefault="00A0432E" w:rsidP="00A0432E">
                      <w:pPr>
                        <w:spacing w:before="0" w:after="0"/>
                        <w:jc w:val="center"/>
                        <w:rPr>
                          <w:rFonts w:asciiTheme="minorHAnsi" w:hAnsiTheme="minorHAnsi"/>
                          <w:b/>
                          <w:color w:val="FFFFFF" w:themeColor="background1"/>
                          <w:sz w:val="20"/>
                        </w:rPr>
                      </w:pPr>
                      <w:r w:rsidRPr="00175851">
                        <w:rPr>
                          <w:rFonts w:asciiTheme="minorHAnsi" w:hAnsiTheme="minorHAnsi"/>
                          <w:b/>
                          <w:color w:val="FFFFFF" w:themeColor="background1"/>
                          <w:sz w:val="20"/>
                        </w:rPr>
                        <w:t xml:space="preserve"> to be seen</w:t>
                      </w:r>
                    </w:p>
                    <w:p w14:paraId="340CF6A1" w14:textId="77777777" w:rsidR="00A0432E" w:rsidRPr="00163D70" w:rsidRDefault="00A0432E" w:rsidP="00A0432E">
                      <w:pPr>
                        <w:spacing w:before="0" w:after="0"/>
                        <w:jc w:val="center"/>
                        <w:rPr>
                          <w:rFonts w:asciiTheme="minorHAnsi" w:hAnsiTheme="minorHAnsi"/>
                          <w:b/>
                          <w:color w:val="FFFFFF" w:themeColor="background1"/>
                          <w:sz w:val="10"/>
                        </w:rPr>
                      </w:pPr>
                    </w:p>
                    <w:p w14:paraId="705E3CD3" w14:textId="77777777" w:rsidR="00A0432E" w:rsidRPr="009127A0" w:rsidRDefault="00A0432E" w:rsidP="00A0432E">
                      <w:pPr>
                        <w:spacing w:before="0" w:after="0"/>
                        <w:jc w:val="center"/>
                        <w:rPr>
                          <w:rFonts w:asciiTheme="minorHAnsi" w:hAnsiTheme="minorHAnsi"/>
                          <w:color w:val="FFFFFF" w:themeColor="background1"/>
                          <w:sz w:val="18"/>
                        </w:rPr>
                      </w:pPr>
                      <w:r w:rsidRPr="009127A0">
                        <w:rPr>
                          <w:rFonts w:asciiTheme="minorHAnsi" w:hAnsiTheme="minorHAnsi"/>
                          <w:color w:val="FFFFFF" w:themeColor="background1"/>
                          <w:sz w:val="18"/>
                        </w:rPr>
                        <w:t>Five documents from Group 2</w:t>
                      </w:r>
                    </w:p>
                  </w:txbxContent>
                </v:textbox>
              </v:shape>
            </w:pict>
          </mc:Fallback>
        </mc:AlternateContent>
      </w:r>
    </w:p>
    <w:p w14:paraId="688CD88D" w14:textId="77777777" w:rsidR="00A0432E" w:rsidRDefault="00A0432E" w:rsidP="00A0432E">
      <w:pPr>
        <w:spacing w:before="0" w:after="0"/>
        <w:jc w:val="both"/>
        <w:rPr>
          <w:rFonts w:cs="Calibri"/>
          <w:color w:val="595959"/>
          <w:sz w:val="20"/>
          <w:szCs w:val="20"/>
        </w:rPr>
      </w:pPr>
    </w:p>
    <w:p w14:paraId="7E5C80C5" w14:textId="77777777" w:rsidR="00A0432E" w:rsidRDefault="00A0432E" w:rsidP="00A0432E">
      <w:pPr>
        <w:spacing w:before="0" w:after="0"/>
        <w:jc w:val="both"/>
        <w:rPr>
          <w:rFonts w:cs="Calibri"/>
          <w:color w:val="595959"/>
          <w:sz w:val="20"/>
          <w:szCs w:val="20"/>
        </w:rPr>
      </w:pPr>
    </w:p>
    <w:p w14:paraId="3DC506D1" w14:textId="77777777" w:rsidR="00A0432E" w:rsidRDefault="00A0432E" w:rsidP="00A0432E">
      <w:pPr>
        <w:spacing w:before="0" w:after="0"/>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52448" behindDoc="0" locked="0" layoutInCell="1" allowOverlap="1" wp14:anchorId="43D00E20" wp14:editId="1FBABA58">
                <wp:simplePos x="0" y="0"/>
                <wp:positionH relativeFrom="column">
                  <wp:posOffset>4526280</wp:posOffset>
                </wp:positionH>
                <wp:positionV relativeFrom="paragraph">
                  <wp:posOffset>3506</wp:posOffset>
                </wp:positionV>
                <wp:extent cx="394970" cy="1248410"/>
                <wp:effectExtent l="0" t="7620" r="0" b="0"/>
                <wp:wrapNone/>
                <wp:docPr id="17" name="Bent Arrow 17"/>
                <wp:cNvGraphicFramePr/>
                <a:graphic xmlns:a="http://schemas.openxmlformats.org/drawingml/2006/main">
                  <a:graphicData uri="http://schemas.microsoft.com/office/word/2010/wordprocessingShape">
                    <wps:wsp>
                      <wps:cNvSpPr/>
                      <wps:spPr>
                        <a:xfrm rot="5400000" flipH="1">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38C91" id="Bent Arrow 17" o:spid="_x0000_s1026" style="position:absolute;margin-left:356.4pt;margin-top:.3pt;width:31.1pt;height:98.3pt;rotation:-9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r>
        <w:rPr>
          <w:rFonts w:cs="Calibri"/>
          <w:noProof/>
          <w:color w:val="595959"/>
          <w:sz w:val="20"/>
          <w:szCs w:val="20"/>
          <w:lang w:eastAsia="en-GB"/>
        </w:rPr>
        <mc:AlternateContent>
          <mc:Choice Requires="wps">
            <w:drawing>
              <wp:anchor distT="0" distB="0" distL="114300" distR="114300" simplePos="0" relativeHeight="251750400" behindDoc="0" locked="0" layoutInCell="1" allowOverlap="1" wp14:anchorId="598B77D7" wp14:editId="568163F2">
                <wp:simplePos x="0" y="0"/>
                <wp:positionH relativeFrom="column">
                  <wp:posOffset>1164894</wp:posOffset>
                </wp:positionH>
                <wp:positionV relativeFrom="paragraph">
                  <wp:posOffset>5080</wp:posOffset>
                </wp:positionV>
                <wp:extent cx="394970" cy="1248410"/>
                <wp:effectExtent l="0" t="7620" r="0" b="0"/>
                <wp:wrapNone/>
                <wp:docPr id="18" name="Bent Arrow 18"/>
                <wp:cNvGraphicFramePr/>
                <a:graphic xmlns:a="http://schemas.openxmlformats.org/drawingml/2006/main">
                  <a:graphicData uri="http://schemas.microsoft.com/office/word/2010/wordprocessingShape">
                    <wps:wsp>
                      <wps:cNvSpPr/>
                      <wps:spPr>
                        <a:xfrm rot="16200000">
                          <a:off x="0" y="0"/>
                          <a:ext cx="394970" cy="1248410"/>
                        </a:xfrm>
                        <a:prstGeom prst="bent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293A" id="Bent Arrow 18" o:spid="_x0000_s1026" style="position:absolute;margin-left:91.7pt;margin-top:.4pt;width:31.1pt;height:98.3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970,124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" path="m,1248410l,222171c,126737,77365,49372,172799,49372r123429,-1l296228,r98742,98743l296228,197485r,-49371l172799,148114v-40901,,-74057,33156,-74057,74057c98742,564251,98743,906330,98743,1248410r-98743,xe" fillcolor="#a5a5a5 [2092]" stroked="f" strokeweight="2pt">
                <v:path arrowok="t" o:connecttype="custom" o:connectlocs="0,1248410;0,222171;172799,49372;296228,49371;296228,0;394970,98743;296228,197485;296228,148114;172799,148114;98742,222171;98743,1248410;0,1248410" o:connectangles="0,0,0,0,0,0,0,0,0,0,0,0"/>
              </v:shape>
            </w:pict>
          </mc:Fallback>
        </mc:AlternateContent>
      </w:r>
    </w:p>
    <w:p w14:paraId="4AA36681" w14:textId="77777777" w:rsidR="00A0432E" w:rsidRDefault="00A0432E" w:rsidP="00A0432E">
      <w:pPr>
        <w:spacing w:before="0" w:after="0"/>
        <w:jc w:val="both"/>
        <w:rPr>
          <w:rFonts w:cs="Calibri"/>
          <w:color w:val="595959"/>
          <w:sz w:val="20"/>
          <w:szCs w:val="20"/>
        </w:rPr>
      </w:pPr>
    </w:p>
    <w:p w14:paraId="79A02FE3" w14:textId="77777777" w:rsidR="00A0432E" w:rsidRDefault="00A0432E" w:rsidP="00A0432E">
      <w:pPr>
        <w:spacing w:before="0" w:after="0"/>
        <w:jc w:val="both"/>
        <w:rPr>
          <w:rFonts w:cs="Calibri"/>
          <w:color w:val="595959"/>
          <w:sz w:val="20"/>
          <w:szCs w:val="20"/>
        </w:rPr>
      </w:pPr>
      <w:r w:rsidRPr="00175851">
        <w:rPr>
          <w:rFonts w:cs="Calibri"/>
          <w:noProof/>
          <w:color w:val="595959"/>
          <w:sz w:val="20"/>
          <w:szCs w:val="20"/>
          <w:lang w:eastAsia="en-GB"/>
        </w:rPr>
        <mc:AlternateContent>
          <mc:Choice Requires="wps">
            <w:drawing>
              <wp:anchor distT="0" distB="0" distL="114300" distR="114300" simplePos="0" relativeHeight="251746304" behindDoc="0" locked="0" layoutInCell="1" allowOverlap="1" wp14:anchorId="3CE429E2" wp14:editId="09D434F3">
                <wp:simplePos x="0" y="0"/>
                <wp:positionH relativeFrom="margin">
                  <wp:posOffset>2106295</wp:posOffset>
                </wp:positionH>
                <wp:positionV relativeFrom="margin">
                  <wp:posOffset>2097101</wp:posOffset>
                </wp:positionV>
                <wp:extent cx="1860550" cy="659765"/>
                <wp:effectExtent l="0" t="0" r="6350" b="69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59765"/>
                        </a:xfrm>
                        <a:prstGeom prst="rect">
                          <a:avLst/>
                        </a:prstGeom>
                        <a:solidFill>
                          <a:srgbClr val="005B82"/>
                        </a:solidFill>
                        <a:ln w="9525">
                          <a:noFill/>
                          <a:miter lim="800000"/>
                          <a:headEnd/>
                          <a:tailEnd/>
                        </a:ln>
                      </wps:spPr>
                      <wps:txbx>
                        <w:txbxContent>
                          <w:p w14:paraId="2AD81D08" w14:textId="77777777" w:rsidR="00A0432E" w:rsidRPr="00175851" w:rsidRDefault="00A0432E" w:rsidP="00A0432E">
                            <w:pPr>
                              <w:jc w:val="center"/>
                              <w:rPr>
                                <w:rFonts w:asciiTheme="minorHAnsi" w:hAnsiTheme="minorHAnsi"/>
                                <w:color w:val="FFFFFF" w:themeColor="background1"/>
                                <w:sz w:val="20"/>
                              </w:rPr>
                            </w:pPr>
                            <w:proofErr w:type="gramStart"/>
                            <w:r w:rsidRPr="00175851">
                              <w:rPr>
                                <w:rFonts w:asciiTheme="minorHAnsi" w:hAnsiTheme="minorHAnsi"/>
                                <w:color w:val="FFFFFF" w:themeColor="background1"/>
                                <w:sz w:val="20"/>
                              </w:rPr>
                              <w:t>Document</w:t>
                            </w:r>
                            <w:proofErr w:type="gramEnd"/>
                            <w:r w:rsidRPr="00175851">
                              <w:rPr>
                                <w:rFonts w:asciiTheme="minorHAnsi" w:hAnsiTheme="minorHAnsi"/>
                                <w:color w:val="FFFFFF" w:themeColor="background1"/>
                                <w:sz w:val="20"/>
                              </w:rPr>
                              <w:t xml:space="preserve"> check complete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E429E2" id="_x0000_s1038" type="#_x0000_t202" style="position:absolute;left:0;text-align:left;margin-left:165.85pt;margin-top:165.15pt;width:146.5pt;height:51.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" fillcolor="#005b82" stroked="f">
                <v:textbox>
                  <w:txbxContent>
                    <w:p w14:paraId="2AD81D08" w14:textId="77777777" w:rsidR="00A0432E" w:rsidRPr="00175851" w:rsidRDefault="00A0432E" w:rsidP="00A0432E">
                      <w:pPr>
                        <w:jc w:val="center"/>
                        <w:rPr>
                          <w:rFonts w:asciiTheme="minorHAnsi" w:hAnsiTheme="minorHAnsi"/>
                          <w:color w:val="FFFFFF" w:themeColor="background1"/>
                          <w:sz w:val="20"/>
                        </w:rPr>
                      </w:pPr>
                      <w:r w:rsidRPr="00175851">
                        <w:rPr>
                          <w:rFonts w:asciiTheme="minorHAnsi" w:hAnsiTheme="minorHAnsi"/>
                          <w:color w:val="FFFFFF" w:themeColor="background1"/>
                          <w:sz w:val="20"/>
                        </w:rPr>
                        <w:t xml:space="preserve">Document </w:t>
                      </w:r>
                      <w:proofErr w:type="gramStart"/>
                      <w:r w:rsidRPr="00175851">
                        <w:rPr>
                          <w:rFonts w:asciiTheme="minorHAnsi" w:hAnsiTheme="minorHAnsi"/>
                          <w:color w:val="FFFFFF" w:themeColor="background1"/>
                          <w:sz w:val="20"/>
                        </w:rPr>
                        <w:t>check</w:t>
                      </w:r>
                      <w:proofErr w:type="gramEnd"/>
                      <w:r w:rsidRPr="00175851">
                        <w:rPr>
                          <w:rFonts w:asciiTheme="minorHAnsi" w:hAnsiTheme="minorHAnsi"/>
                          <w:color w:val="FFFFFF" w:themeColor="background1"/>
                          <w:sz w:val="20"/>
                        </w:rPr>
                        <w:t xml:space="preserve"> complete</w:t>
                      </w:r>
                    </w:p>
                  </w:txbxContent>
                </v:textbox>
                <w10:wrap anchorx="margin" anchory="margin"/>
              </v:shape>
            </w:pict>
          </mc:Fallback>
        </mc:AlternateContent>
      </w:r>
    </w:p>
    <w:p w14:paraId="115A0D2E" w14:textId="77777777" w:rsidR="00A0432E" w:rsidRDefault="00A0432E" w:rsidP="00A0432E">
      <w:pPr>
        <w:spacing w:before="0" w:after="0"/>
        <w:jc w:val="both"/>
        <w:rPr>
          <w:rFonts w:cs="Calibri"/>
          <w:color w:val="595959"/>
          <w:sz w:val="20"/>
          <w:szCs w:val="20"/>
        </w:rPr>
      </w:pPr>
    </w:p>
    <w:p w14:paraId="46B85EF9" w14:textId="77777777" w:rsidR="00A0432E" w:rsidRDefault="00A0432E" w:rsidP="00A0432E">
      <w:pPr>
        <w:spacing w:before="0" w:after="0"/>
        <w:jc w:val="both"/>
        <w:rPr>
          <w:rFonts w:cs="Calibri"/>
          <w:color w:val="595959"/>
          <w:sz w:val="20"/>
          <w:szCs w:val="20"/>
        </w:rPr>
      </w:pPr>
    </w:p>
    <w:p w14:paraId="2A205851" w14:textId="77777777" w:rsidR="00A0432E" w:rsidRDefault="00A0432E" w:rsidP="00A0432E">
      <w:pPr>
        <w:spacing w:before="0" w:after="0"/>
        <w:jc w:val="both"/>
        <w:rPr>
          <w:rFonts w:cs="Calibri"/>
          <w:color w:val="595959"/>
          <w:sz w:val="20"/>
          <w:szCs w:val="20"/>
        </w:rPr>
      </w:pPr>
    </w:p>
    <w:p w14:paraId="35E8D772" w14:textId="77777777" w:rsidR="00A0432E" w:rsidRDefault="00A0432E" w:rsidP="00A0432E">
      <w:pPr>
        <w:spacing w:before="0" w:after="0"/>
        <w:jc w:val="both"/>
        <w:rPr>
          <w:rFonts w:cs="Calibri"/>
          <w:color w:val="595959"/>
          <w:sz w:val="16"/>
          <w:szCs w:val="16"/>
        </w:rPr>
      </w:pPr>
    </w:p>
    <w:p w14:paraId="409DF6D9" w14:textId="77777777" w:rsidR="00A0432E" w:rsidRPr="00A0432E" w:rsidRDefault="00A0432E" w:rsidP="00A0432E">
      <w:pPr>
        <w:spacing w:before="0" w:after="0"/>
        <w:jc w:val="both"/>
        <w:rPr>
          <w:rFonts w:cs="Calibri"/>
          <w:color w:val="595959"/>
          <w:szCs w:val="16"/>
        </w:rPr>
      </w:pPr>
    </w:p>
    <w:tbl>
      <w:tblPr>
        <w:tblStyle w:val="Capita-Blue1"/>
        <w:tblW w:w="0" w:type="auto"/>
        <w:jc w:val="center"/>
        <w:tblLook w:val="04A0" w:firstRow="1" w:lastRow="0" w:firstColumn="1" w:lastColumn="0" w:noHBand="0" w:noVBand="1"/>
      </w:tblPr>
      <w:tblGrid>
        <w:gridCol w:w="9968"/>
      </w:tblGrid>
      <w:tr w:rsidR="00A0432E" w:rsidRPr="00A0432E" w14:paraId="3AA4125B" w14:textId="77777777" w:rsidTr="00F435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68" w:type="dxa"/>
            <w:shd w:val="clear" w:color="auto" w:fill="005B82"/>
          </w:tcPr>
          <w:p w14:paraId="0713B2C9" w14:textId="77777777" w:rsidR="00A0432E" w:rsidRPr="00A0432E" w:rsidRDefault="00A0432E" w:rsidP="000C6288">
            <w:pPr>
              <w:pStyle w:val="TableHeading"/>
              <w:spacing w:before="0" w:after="0"/>
              <w:jc w:val="left"/>
              <w:rPr>
                <w:rFonts w:eastAsia="Calibri"/>
                <w:b/>
                <w:szCs w:val="16"/>
              </w:rPr>
            </w:pPr>
            <w:r w:rsidRPr="00A0432E">
              <w:rPr>
                <w:rFonts w:eastAsia="Calibri"/>
                <w:b/>
                <w:szCs w:val="16"/>
              </w:rPr>
              <w:t>Group 1</w:t>
            </w:r>
          </w:p>
          <w:p w14:paraId="19BE753B" w14:textId="77777777" w:rsidR="00A0432E" w:rsidRPr="00A0432E" w:rsidRDefault="00A0432E" w:rsidP="000C6288">
            <w:pPr>
              <w:pStyle w:val="TableHeading"/>
              <w:spacing w:before="0" w:after="0"/>
              <w:jc w:val="left"/>
              <w:rPr>
                <w:sz w:val="16"/>
                <w:szCs w:val="16"/>
              </w:rPr>
            </w:pPr>
            <w:r w:rsidRPr="00A0432E">
              <w:rPr>
                <w:rFonts w:eastAsia="Calibri"/>
                <w:sz w:val="16"/>
                <w:szCs w:val="16"/>
              </w:rPr>
              <w:t>Primary Identity Documents</w:t>
            </w:r>
          </w:p>
        </w:tc>
      </w:tr>
      <w:tr w:rsidR="00A0432E" w:rsidRPr="00A0432E" w14:paraId="2D518B84" w14:textId="77777777" w:rsidTr="000C6288">
        <w:trPr>
          <w:trHeight w:val="1907"/>
          <w:jc w:val="center"/>
        </w:trPr>
        <w:tc>
          <w:tcPr>
            <w:cnfStyle w:val="001000000000" w:firstRow="0" w:lastRow="0" w:firstColumn="1" w:lastColumn="0" w:oddVBand="0" w:evenVBand="0" w:oddHBand="0" w:evenHBand="0" w:firstRowFirstColumn="0" w:firstRowLastColumn="0" w:lastRowFirstColumn="0" w:lastRowLastColumn="0"/>
            <w:tcW w:w="9968" w:type="dxa"/>
          </w:tcPr>
          <w:p w14:paraId="4360F032" w14:textId="77777777" w:rsidR="00A0432E" w:rsidRPr="00A0432E" w:rsidRDefault="00A0432E" w:rsidP="00A0432E">
            <w:pPr>
              <w:pStyle w:val="BodyText-SW"/>
              <w:numPr>
                <w:ilvl w:val="0"/>
                <w:numId w:val="8"/>
              </w:numPr>
              <w:spacing w:after="0"/>
              <w:ind w:left="425" w:hanging="357"/>
              <w:rPr>
                <w:rFonts w:eastAsia="Calibri"/>
                <w:sz w:val="16"/>
                <w:szCs w:val="16"/>
              </w:rPr>
            </w:pPr>
            <w:r w:rsidRPr="00A0432E">
              <w:rPr>
                <w:rFonts w:eastAsia="Calibri"/>
                <w:sz w:val="16"/>
                <w:szCs w:val="16"/>
              </w:rPr>
              <w:t>Current valid Passport (any nationality)</w:t>
            </w:r>
          </w:p>
          <w:p w14:paraId="78EB7E69" w14:textId="77777777" w:rsidR="00A0432E" w:rsidRPr="00A0432E" w:rsidRDefault="00A0432E" w:rsidP="00A0432E">
            <w:pPr>
              <w:pStyle w:val="BodyText-SW"/>
              <w:numPr>
                <w:ilvl w:val="0"/>
                <w:numId w:val="8"/>
              </w:numPr>
              <w:spacing w:after="0"/>
              <w:ind w:left="425" w:hanging="357"/>
              <w:rPr>
                <w:rFonts w:eastAsia="Calibri"/>
                <w:sz w:val="16"/>
                <w:szCs w:val="16"/>
              </w:rPr>
            </w:pPr>
            <w:r w:rsidRPr="00A0432E">
              <w:rPr>
                <w:rFonts w:eastAsia="Calibri"/>
                <w:sz w:val="16"/>
                <w:szCs w:val="16"/>
              </w:rPr>
              <w:t xml:space="preserve">Current UK Driving Licence – photo card or paper (England/Wales/Northern Ireland/Isle of Man) (Full or Provisional) </w:t>
            </w:r>
          </w:p>
          <w:p w14:paraId="7D5D7096" w14:textId="77777777" w:rsidR="00A0432E" w:rsidRPr="00A0432E" w:rsidRDefault="00A0432E" w:rsidP="00A0432E">
            <w:pPr>
              <w:pStyle w:val="BodyText-SW"/>
              <w:numPr>
                <w:ilvl w:val="0"/>
                <w:numId w:val="8"/>
              </w:numPr>
              <w:spacing w:after="0"/>
              <w:ind w:left="425" w:hanging="357"/>
              <w:rPr>
                <w:rFonts w:eastAsia="Calibri"/>
                <w:sz w:val="16"/>
                <w:szCs w:val="16"/>
              </w:rPr>
            </w:pPr>
            <w:r w:rsidRPr="00A0432E">
              <w:rPr>
                <w:rFonts w:eastAsia="Calibri"/>
                <w:sz w:val="16"/>
                <w:szCs w:val="16"/>
              </w:rPr>
              <w:t>Original UK Birth Certificate (Issued within 12 months of date of birth)</w:t>
            </w:r>
          </w:p>
          <w:p w14:paraId="04B520CF" w14:textId="77777777" w:rsidR="00A0432E" w:rsidRPr="00A0432E" w:rsidRDefault="00A0432E" w:rsidP="000C6288">
            <w:pPr>
              <w:pStyle w:val="BodyText-SW"/>
              <w:spacing w:after="0"/>
              <w:ind w:left="425"/>
              <w:rPr>
                <w:rFonts w:eastAsia="Calibri"/>
                <w:sz w:val="16"/>
                <w:szCs w:val="16"/>
              </w:rPr>
            </w:pPr>
            <w:r w:rsidRPr="00A0432E">
              <w:rPr>
                <w:rFonts w:eastAsia="Calibri"/>
                <w:sz w:val="16"/>
                <w:szCs w:val="16"/>
              </w:rPr>
              <w:t>Full or short form acceptable including those issued by UK authorities overseas, such as Embassies, High Commissions &amp; HM Forces.</w:t>
            </w:r>
          </w:p>
          <w:p w14:paraId="33B8517C" w14:textId="77777777" w:rsidR="00A0432E" w:rsidRPr="00A0432E" w:rsidRDefault="00A0432E" w:rsidP="00A0432E">
            <w:pPr>
              <w:pStyle w:val="BodyText-SW"/>
              <w:numPr>
                <w:ilvl w:val="0"/>
                <w:numId w:val="8"/>
              </w:numPr>
              <w:spacing w:after="0"/>
              <w:ind w:left="425" w:hanging="357"/>
              <w:rPr>
                <w:sz w:val="16"/>
                <w:szCs w:val="16"/>
              </w:rPr>
            </w:pPr>
            <w:r w:rsidRPr="00A0432E">
              <w:rPr>
                <w:rFonts w:eastAsia="Calibri"/>
                <w:sz w:val="16"/>
                <w:szCs w:val="16"/>
              </w:rPr>
              <w:t>Adoption Certificate (UK)</w:t>
            </w:r>
          </w:p>
          <w:p w14:paraId="411AC2EF" w14:textId="77777777" w:rsidR="00A0432E" w:rsidRPr="00A0432E" w:rsidRDefault="00A0432E" w:rsidP="00A0432E">
            <w:pPr>
              <w:pStyle w:val="BodyText-SW"/>
              <w:numPr>
                <w:ilvl w:val="0"/>
                <w:numId w:val="8"/>
              </w:numPr>
              <w:spacing w:after="0"/>
              <w:ind w:left="425" w:hanging="357"/>
              <w:rPr>
                <w:sz w:val="16"/>
                <w:szCs w:val="16"/>
              </w:rPr>
            </w:pPr>
            <w:r w:rsidRPr="00A0432E">
              <w:rPr>
                <w:rFonts w:eastAsia="Calibri"/>
                <w:sz w:val="16"/>
                <w:szCs w:val="16"/>
              </w:rPr>
              <w:t>Valid photo identity card (EU countries only)</w:t>
            </w:r>
          </w:p>
          <w:p w14:paraId="3AB53034" w14:textId="77777777" w:rsidR="00A0432E" w:rsidRPr="00A0432E" w:rsidRDefault="00A0432E" w:rsidP="00A0432E">
            <w:pPr>
              <w:pStyle w:val="BodyText-SW"/>
              <w:numPr>
                <w:ilvl w:val="0"/>
                <w:numId w:val="8"/>
              </w:numPr>
              <w:spacing w:after="0"/>
              <w:ind w:left="425" w:hanging="357"/>
              <w:rPr>
                <w:sz w:val="16"/>
                <w:szCs w:val="16"/>
              </w:rPr>
            </w:pPr>
            <w:r w:rsidRPr="00A0432E">
              <w:rPr>
                <w:rFonts w:eastAsia="Calibri"/>
                <w:sz w:val="16"/>
                <w:szCs w:val="16"/>
              </w:rPr>
              <w:t>UK Firearms licence</w:t>
            </w:r>
          </w:p>
          <w:p w14:paraId="54070B83" w14:textId="77777777" w:rsidR="00A0432E" w:rsidRPr="00A0432E" w:rsidRDefault="00A0432E" w:rsidP="00A0432E">
            <w:pPr>
              <w:pStyle w:val="BodyText-SW"/>
              <w:numPr>
                <w:ilvl w:val="0"/>
                <w:numId w:val="8"/>
              </w:numPr>
              <w:ind w:left="425" w:hanging="357"/>
              <w:rPr>
                <w:sz w:val="16"/>
                <w:szCs w:val="16"/>
              </w:rPr>
            </w:pPr>
            <w:r w:rsidRPr="00A0432E">
              <w:rPr>
                <w:rFonts w:eastAsia="Calibri"/>
                <w:sz w:val="16"/>
                <w:szCs w:val="16"/>
              </w:rPr>
              <w:t>HM Forces ID card (UK)</w:t>
            </w:r>
          </w:p>
        </w:tc>
      </w:tr>
    </w:tbl>
    <w:tbl>
      <w:tblPr>
        <w:tblStyle w:val="TableGrid"/>
        <w:tblW w:w="0" w:type="auto"/>
        <w:jc w:val="center"/>
        <w:tblLook w:val="04A0" w:firstRow="1" w:lastRow="0" w:firstColumn="1" w:lastColumn="0" w:noHBand="0" w:noVBand="1"/>
      </w:tblPr>
      <w:tblGrid>
        <w:gridCol w:w="3652"/>
        <w:gridCol w:w="3119"/>
        <w:gridCol w:w="3197"/>
      </w:tblGrid>
      <w:tr w:rsidR="00A0432E" w:rsidRPr="00A0432E" w14:paraId="655D2CE5" w14:textId="77777777" w:rsidTr="00F435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shd w:val="clear" w:color="auto" w:fill="005B82"/>
            <w:vAlign w:val="top"/>
          </w:tcPr>
          <w:p w14:paraId="2C620226" w14:textId="77777777" w:rsidR="00A0432E" w:rsidRPr="00A0432E" w:rsidRDefault="00A0432E" w:rsidP="000C6288">
            <w:pPr>
              <w:pStyle w:val="TableHeading"/>
              <w:spacing w:before="0" w:after="120"/>
              <w:jc w:val="left"/>
              <w:rPr>
                <w:rFonts w:eastAsia="Calibri"/>
                <w:b/>
                <w:szCs w:val="16"/>
              </w:rPr>
            </w:pPr>
            <w:r w:rsidRPr="00A0432E">
              <w:rPr>
                <w:rFonts w:eastAsia="Calibri"/>
                <w:b/>
                <w:szCs w:val="16"/>
              </w:rPr>
              <w:t>Gr</w:t>
            </w:r>
            <w:r w:rsidRPr="00A0432E">
              <w:rPr>
                <w:rFonts w:eastAsia="Calibri"/>
                <w:b/>
                <w:spacing w:val="-1"/>
                <w:szCs w:val="16"/>
              </w:rPr>
              <w:t>ou</w:t>
            </w:r>
            <w:r w:rsidRPr="00A0432E">
              <w:rPr>
                <w:rFonts w:eastAsia="Calibri"/>
                <w:b/>
                <w:szCs w:val="16"/>
              </w:rPr>
              <w:t>p</w:t>
            </w:r>
            <w:r w:rsidRPr="00A0432E">
              <w:rPr>
                <w:rFonts w:eastAsia="Calibri"/>
                <w:b/>
                <w:spacing w:val="-1"/>
                <w:szCs w:val="16"/>
              </w:rPr>
              <w:t xml:space="preserve"> </w:t>
            </w:r>
            <w:r w:rsidRPr="00A0432E">
              <w:rPr>
                <w:rFonts w:eastAsia="Calibri"/>
                <w:b/>
                <w:spacing w:val="1"/>
                <w:szCs w:val="16"/>
              </w:rPr>
              <w:t>2</w:t>
            </w:r>
          </w:p>
          <w:p w14:paraId="46F93250" w14:textId="77777777" w:rsidR="00A0432E" w:rsidRPr="00A0432E" w:rsidRDefault="00A0432E" w:rsidP="000C6288">
            <w:pPr>
              <w:pStyle w:val="TableHeading"/>
              <w:spacing w:before="0" w:after="0"/>
              <w:jc w:val="left"/>
              <w:rPr>
                <w:rFonts w:eastAsia="Calibri"/>
                <w:sz w:val="16"/>
                <w:szCs w:val="16"/>
              </w:rPr>
            </w:pPr>
            <w:r w:rsidRPr="00A0432E">
              <w:rPr>
                <w:rFonts w:eastAsia="Calibri"/>
                <w:sz w:val="16"/>
                <w:szCs w:val="16"/>
              </w:rPr>
              <w:t>Issued whenever</w:t>
            </w:r>
          </w:p>
        </w:tc>
        <w:tc>
          <w:tcPr>
            <w:tcW w:w="3119" w:type="dxa"/>
            <w:shd w:val="clear" w:color="auto" w:fill="005B82"/>
            <w:vAlign w:val="top"/>
          </w:tcPr>
          <w:p w14:paraId="610BFDFA" w14:textId="77777777" w:rsidR="00A0432E" w:rsidRPr="00A0432E" w:rsidRDefault="00A0432E" w:rsidP="000C6288">
            <w:pPr>
              <w:pStyle w:val="TableHeading"/>
              <w:spacing w:before="0" w:after="120"/>
              <w:jc w:val="left"/>
              <w:cnfStyle w:val="100000000000" w:firstRow="1" w:lastRow="0" w:firstColumn="0" w:lastColumn="0" w:oddVBand="0" w:evenVBand="0" w:oddHBand="0" w:evenHBand="0" w:firstRowFirstColumn="0" w:firstRowLastColumn="0" w:lastRowFirstColumn="0" w:lastRowLastColumn="0"/>
              <w:rPr>
                <w:rFonts w:eastAsia="Calibri"/>
                <w:b/>
                <w:sz w:val="16"/>
                <w:szCs w:val="16"/>
              </w:rPr>
            </w:pPr>
          </w:p>
          <w:p w14:paraId="241B54A3" w14:textId="77777777" w:rsidR="00A0432E" w:rsidRPr="00A0432E" w:rsidRDefault="00A0432E" w:rsidP="000C6288">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A0432E">
              <w:rPr>
                <w:rFonts w:eastAsia="Calibri"/>
                <w:spacing w:val="-2"/>
                <w:sz w:val="16"/>
                <w:szCs w:val="16"/>
              </w:rPr>
              <w:t>Issued within last 3 months</w:t>
            </w:r>
          </w:p>
        </w:tc>
        <w:tc>
          <w:tcPr>
            <w:tcW w:w="3197" w:type="dxa"/>
            <w:shd w:val="clear" w:color="auto" w:fill="005B82"/>
            <w:vAlign w:val="top"/>
          </w:tcPr>
          <w:p w14:paraId="478AAB82" w14:textId="77777777" w:rsidR="00A0432E" w:rsidRPr="00A0432E" w:rsidRDefault="00A0432E" w:rsidP="000C6288">
            <w:pPr>
              <w:pStyle w:val="TableHeading"/>
              <w:spacing w:before="0" w:after="12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p>
          <w:p w14:paraId="2DE28035" w14:textId="77777777" w:rsidR="00A0432E" w:rsidRPr="00A0432E" w:rsidRDefault="00A0432E" w:rsidP="000C6288">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6"/>
              </w:rPr>
            </w:pPr>
            <w:r w:rsidRPr="00A0432E">
              <w:rPr>
                <w:rFonts w:eastAsia="Calibri"/>
                <w:sz w:val="16"/>
                <w:szCs w:val="16"/>
              </w:rPr>
              <w:t>Issued within last 12 months</w:t>
            </w:r>
          </w:p>
        </w:tc>
      </w:tr>
      <w:tr w:rsidR="00A0432E" w:rsidRPr="00A0432E" w14:paraId="2496DCFF" w14:textId="77777777" w:rsidTr="000C6288">
        <w:trPr>
          <w:jc w:val="center"/>
        </w:trPr>
        <w:tc>
          <w:tcPr>
            <w:cnfStyle w:val="001000000000" w:firstRow="0" w:lastRow="0" w:firstColumn="1" w:lastColumn="0" w:oddVBand="0" w:evenVBand="0" w:oddHBand="0" w:evenHBand="0" w:firstRowFirstColumn="0" w:firstRowLastColumn="0" w:lastRowFirstColumn="0" w:lastRowLastColumn="0"/>
            <w:tcW w:w="3652" w:type="dxa"/>
            <w:vAlign w:val="top"/>
          </w:tcPr>
          <w:p w14:paraId="42903D82" w14:textId="77777777" w:rsidR="00A0432E" w:rsidRPr="00A0432E" w:rsidRDefault="00A0432E" w:rsidP="00A0432E">
            <w:pPr>
              <w:pStyle w:val="BodyText-SW"/>
              <w:numPr>
                <w:ilvl w:val="0"/>
                <w:numId w:val="8"/>
              </w:numPr>
              <w:spacing w:after="0"/>
              <w:ind w:left="426" w:hanging="357"/>
              <w:rPr>
                <w:rFonts w:eastAsia="Calibri"/>
                <w:sz w:val="16"/>
                <w:szCs w:val="16"/>
              </w:rPr>
            </w:pPr>
            <w:r w:rsidRPr="00A0432E">
              <w:rPr>
                <w:rFonts w:eastAsia="Calibri"/>
                <w:spacing w:val="-2"/>
                <w:sz w:val="16"/>
                <w:szCs w:val="16"/>
              </w:rPr>
              <w:t>Non-original UK B</w:t>
            </w:r>
            <w:r w:rsidRPr="00A0432E">
              <w:rPr>
                <w:rFonts w:eastAsia="Calibri"/>
                <w:sz w:val="16"/>
                <w:szCs w:val="16"/>
              </w:rPr>
              <w:t>ir</w:t>
            </w:r>
            <w:r w:rsidRPr="00A0432E">
              <w:rPr>
                <w:rFonts w:eastAsia="Calibri"/>
                <w:spacing w:val="-2"/>
                <w:sz w:val="16"/>
                <w:szCs w:val="16"/>
              </w:rPr>
              <w:t>t</w:t>
            </w:r>
            <w:r w:rsidRPr="00A0432E">
              <w:rPr>
                <w:rFonts w:eastAsia="Calibri"/>
                <w:sz w:val="16"/>
                <w:szCs w:val="16"/>
              </w:rPr>
              <w:t>h</w:t>
            </w:r>
            <w:r w:rsidRPr="00A0432E">
              <w:rPr>
                <w:rFonts w:eastAsia="Calibri"/>
                <w:spacing w:val="1"/>
                <w:sz w:val="16"/>
                <w:szCs w:val="16"/>
              </w:rPr>
              <w:t xml:space="preserve"> </w:t>
            </w:r>
            <w:r w:rsidRPr="00A0432E">
              <w:rPr>
                <w:rFonts w:eastAsia="Calibri"/>
                <w:sz w:val="16"/>
                <w:szCs w:val="16"/>
              </w:rPr>
              <w:t>Ce</w:t>
            </w:r>
            <w:r w:rsidRPr="00A0432E">
              <w:rPr>
                <w:rFonts w:eastAsia="Calibri"/>
                <w:spacing w:val="1"/>
                <w:sz w:val="16"/>
                <w:szCs w:val="16"/>
              </w:rPr>
              <w:t>r</w:t>
            </w:r>
            <w:r w:rsidRPr="00A0432E">
              <w:rPr>
                <w:rFonts w:eastAsia="Calibri"/>
                <w:spacing w:val="-2"/>
                <w:sz w:val="16"/>
                <w:szCs w:val="16"/>
              </w:rPr>
              <w:t>t</w:t>
            </w:r>
            <w:r w:rsidRPr="00A0432E">
              <w:rPr>
                <w:rFonts w:eastAsia="Calibri"/>
                <w:sz w:val="16"/>
                <w:szCs w:val="16"/>
              </w:rPr>
              <w:t>i</w:t>
            </w:r>
            <w:r w:rsidRPr="00A0432E">
              <w:rPr>
                <w:rFonts w:eastAsia="Calibri"/>
                <w:spacing w:val="1"/>
                <w:sz w:val="16"/>
                <w:szCs w:val="16"/>
              </w:rPr>
              <w:t>f</w:t>
            </w:r>
            <w:r w:rsidRPr="00A0432E">
              <w:rPr>
                <w:rFonts w:eastAsia="Calibri"/>
                <w:sz w:val="16"/>
                <w:szCs w:val="16"/>
              </w:rPr>
              <w:t>ica</w:t>
            </w:r>
            <w:r w:rsidRPr="00A0432E">
              <w:rPr>
                <w:rFonts w:eastAsia="Calibri"/>
                <w:spacing w:val="-2"/>
                <w:sz w:val="16"/>
                <w:szCs w:val="16"/>
              </w:rPr>
              <w:t>t</w:t>
            </w:r>
            <w:r w:rsidRPr="00A0432E">
              <w:rPr>
                <w:rFonts w:eastAsia="Calibri"/>
                <w:sz w:val="16"/>
                <w:szCs w:val="16"/>
              </w:rPr>
              <w:t>e (Issu</w:t>
            </w:r>
            <w:r w:rsidRPr="00A0432E">
              <w:rPr>
                <w:rFonts w:eastAsia="Calibri"/>
                <w:spacing w:val="-2"/>
                <w:sz w:val="16"/>
                <w:szCs w:val="16"/>
              </w:rPr>
              <w:t>e</w:t>
            </w:r>
            <w:r w:rsidRPr="00A0432E">
              <w:rPr>
                <w:rFonts w:eastAsia="Calibri"/>
                <w:sz w:val="16"/>
                <w:szCs w:val="16"/>
              </w:rPr>
              <w:t>d after 12 months of date of birth, full or short form)</w:t>
            </w:r>
          </w:p>
          <w:p w14:paraId="329488C8" w14:textId="77777777" w:rsidR="00A0432E" w:rsidRPr="00A0432E" w:rsidRDefault="00A0432E" w:rsidP="00A0432E">
            <w:pPr>
              <w:pStyle w:val="BodyText-SW"/>
              <w:numPr>
                <w:ilvl w:val="0"/>
                <w:numId w:val="8"/>
              </w:numPr>
              <w:spacing w:after="0"/>
              <w:ind w:left="426" w:hanging="357"/>
              <w:rPr>
                <w:rFonts w:eastAsia="Calibri"/>
                <w:sz w:val="16"/>
                <w:szCs w:val="16"/>
              </w:rPr>
            </w:pPr>
            <w:r w:rsidRPr="00A0432E">
              <w:rPr>
                <w:rFonts w:eastAsia="Calibri"/>
                <w:sz w:val="16"/>
                <w:szCs w:val="16"/>
              </w:rPr>
              <w:t>Ma</w:t>
            </w:r>
            <w:r w:rsidRPr="00A0432E">
              <w:rPr>
                <w:rFonts w:eastAsia="Calibri"/>
                <w:spacing w:val="-2"/>
                <w:sz w:val="16"/>
                <w:szCs w:val="16"/>
              </w:rPr>
              <w:t>r</w:t>
            </w:r>
            <w:r w:rsidRPr="00A0432E">
              <w:rPr>
                <w:rFonts w:eastAsia="Calibri"/>
                <w:sz w:val="16"/>
                <w:szCs w:val="16"/>
              </w:rPr>
              <w:t>riage</w:t>
            </w:r>
            <w:r w:rsidRPr="00A0432E">
              <w:rPr>
                <w:rFonts w:eastAsia="Calibri"/>
                <w:spacing w:val="22"/>
                <w:sz w:val="16"/>
                <w:szCs w:val="16"/>
              </w:rPr>
              <w:t xml:space="preserve"> </w:t>
            </w:r>
            <w:r w:rsidRPr="00A0432E">
              <w:rPr>
                <w:rFonts w:eastAsia="Calibri"/>
                <w:sz w:val="16"/>
                <w:szCs w:val="16"/>
              </w:rPr>
              <w:t>/</w:t>
            </w:r>
            <w:r w:rsidRPr="00A0432E">
              <w:rPr>
                <w:rFonts w:eastAsia="Calibri"/>
                <w:spacing w:val="23"/>
                <w:sz w:val="16"/>
                <w:szCs w:val="16"/>
              </w:rPr>
              <w:t xml:space="preserve"> </w:t>
            </w:r>
            <w:r w:rsidRPr="00A0432E">
              <w:rPr>
                <w:rFonts w:eastAsia="Calibri"/>
                <w:sz w:val="16"/>
                <w:szCs w:val="16"/>
              </w:rPr>
              <w:t>Civil</w:t>
            </w:r>
            <w:r w:rsidRPr="00A0432E">
              <w:rPr>
                <w:rFonts w:eastAsia="Calibri"/>
                <w:spacing w:val="22"/>
                <w:sz w:val="16"/>
                <w:szCs w:val="16"/>
              </w:rPr>
              <w:t xml:space="preserve"> </w:t>
            </w:r>
            <w:r w:rsidRPr="00A0432E">
              <w:rPr>
                <w:rFonts w:eastAsia="Calibri"/>
                <w:sz w:val="16"/>
                <w:szCs w:val="16"/>
              </w:rPr>
              <w:t>Pa</w:t>
            </w:r>
            <w:r w:rsidRPr="00A0432E">
              <w:rPr>
                <w:rFonts w:eastAsia="Calibri"/>
                <w:spacing w:val="-2"/>
                <w:sz w:val="16"/>
                <w:szCs w:val="16"/>
              </w:rPr>
              <w:t>rt</w:t>
            </w:r>
            <w:r w:rsidRPr="00A0432E">
              <w:rPr>
                <w:rFonts w:eastAsia="Calibri"/>
                <w:sz w:val="16"/>
                <w:szCs w:val="16"/>
              </w:rPr>
              <w:t>n</w:t>
            </w:r>
            <w:r w:rsidRPr="00A0432E">
              <w:rPr>
                <w:rFonts w:eastAsia="Calibri"/>
                <w:spacing w:val="-2"/>
                <w:sz w:val="16"/>
                <w:szCs w:val="16"/>
              </w:rPr>
              <w:t>e</w:t>
            </w:r>
            <w:r w:rsidRPr="00A0432E">
              <w:rPr>
                <w:rFonts w:eastAsia="Calibri"/>
                <w:sz w:val="16"/>
                <w:szCs w:val="16"/>
              </w:rPr>
              <w:t>rs</w:t>
            </w:r>
            <w:r w:rsidRPr="00A0432E">
              <w:rPr>
                <w:rFonts w:eastAsia="Calibri"/>
                <w:spacing w:val="1"/>
                <w:sz w:val="16"/>
                <w:szCs w:val="16"/>
              </w:rPr>
              <w:t>h</w:t>
            </w:r>
            <w:r w:rsidRPr="00A0432E">
              <w:rPr>
                <w:rFonts w:eastAsia="Calibri"/>
                <w:sz w:val="16"/>
                <w:szCs w:val="16"/>
              </w:rPr>
              <w:t>ip</w:t>
            </w:r>
            <w:r w:rsidRPr="00A0432E">
              <w:rPr>
                <w:rFonts w:eastAsia="Calibri"/>
                <w:spacing w:val="23"/>
                <w:sz w:val="16"/>
                <w:szCs w:val="16"/>
              </w:rPr>
              <w:t xml:space="preserve"> </w:t>
            </w:r>
            <w:r w:rsidRPr="00A0432E">
              <w:rPr>
                <w:rFonts w:eastAsia="Calibri"/>
                <w:sz w:val="16"/>
                <w:szCs w:val="16"/>
              </w:rPr>
              <w:t>Cer</w:t>
            </w:r>
            <w:r w:rsidRPr="00A0432E">
              <w:rPr>
                <w:rFonts w:eastAsia="Calibri"/>
                <w:spacing w:val="-2"/>
                <w:sz w:val="16"/>
                <w:szCs w:val="16"/>
              </w:rPr>
              <w:t>t</w:t>
            </w:r>
            <w:r w:rsidRPr="00A0432E">
              <w:rPr>
                <w:rFonts w:eastAsia="Calibri"/>
                <w:spacing w:val="1"/>
                <w:sz w:val="16"/>
                <w:szCs w:val="16"/>
              </w:rPr>
              <w:t>i</w:t>
            </w:r>
            <w:r w:rsidRPr="00A0432E">
              <w:rPr>
                <w:rFonts w:eastAsia="Calibri"/>
                <w:sz w:val="16"/>
                <w:szCs w:val="16"/>
              </w:rPr>
              <w:t>fi</w:t>
            </w:r>
            <w:r w:rsidRPr="00A0432E">
              <w:rPr>
                <w:rFonts w:eastAsia="Calibri"/>
                <w:spacing w:val="1"/>
                <w:sz w:val="16"/>
                <w:szCs w:val="16"/>
              </w:rPr>
              <w:t>c</w:t>
            </w:r>
            <w:r w:rsidRPr="00A0432E">
              <w:rPr>
                <w:rFonts w:eastAsia="Calibri"/>
                <w:sz w:val="16"/>
                <w:szCs w:val="16"/>
              </w:rPr>
              <w:t>a</w:t>
            </w:r>
            <w:r w:rsidRPr="00A0432E">
              <w:rPr>
                <w:rFonts w:eastAsia="Calibri"/>
                <w:spacing w:val="-2"/>
                <w:sz w:val="16"/>
                <w:szCs w:val="16"/>
              </w:rPr>
              <w:t>t</w:t>
            </w:r>
            <w:r w:rsidRPr="00A0432E">
              <w:rPr>
                <w:rFonts w:eastAsia="Calibri"/>
                <w:sz w:val="16"/>
                <w:szCs w:val="16"/>
              </w:rPr>
              <w:t>e</w:t>
            </w:r>
            <w:r w:rsidRPr="00A0432E">
              <w:rPr>
                <w:rFonts w:eastAsia="Calibri"/>
                <w:spacing w:val="22"/>
                <w:sz w:val="16"/>
                <w:szCs w:val="16"/>
              </w:rPr>
              <w:t xml:space="preserve"> </w:t>
            </w:r>
          </w:p>
          <w:p w14:paraId="0750315C"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P45</w:t>
            </w:r>
            <w:r w:rsidRPr="00A0432E">
              <w:rPr>
                <w:rFonts w:eastAsia="Calibri"/>
                <w:spacing w:val="-2"/>
                <w:sz w:val="16"/>
                <w:szCs w:val="16"/>
              </w:rPr>
              <w:t>/</w:t>
            </w:r>
            <w:r w:rsidRPr="00A0432E">
              <w:rPr>
                <w:rFonts w:eastAsia="Calibri"/>
                <w:sz w:val="16"/>
                <w:szCs w:val="16"/>
              </w:rPr>
              <w:t>P60 S</w:t>
            </w:r>
            <w:r w:rsidRPr="00A0432E">
              <w:rPr>
                <w:rFonts w:eastAsia="Calibri"/>
                <w:spacing w:val="-1"/>
                <w:sz w:val="16"/>
                <w:szCs w:val="16"/>
              </w:rPr>
              <w:t>t</w:t>
            </w:r>
            <w:r w:rsidRPr="00A0432E">
              <w:rPr>
                <w:rFonts w:eastAsia="Calibri"/>
                <w:sz w:val="16"/>
                <w:szCs w:val="16"/>
              </w:rPr>
              <w:t>a</w:t>
            </w:r>
            <w:r w:rsidRPr="00A0432E">
              <w:rPr>
                <w:rFonts w:eastAsia="Calibri"/>
                <w:spacing w:val="-2"/>
                <w:sz w:val="16"/>
                <w:szCs w:val="16"/>
              </w:rPr>
              <w:t>t</w:t>
            </w:r>
            <w:r w:rsidRPr="00A0432E">
              <w:rPr>
                <w:rFonts w:eastAsia="Calibri"/>
                <w:spacing w:val="-1"/>
                <w:sz w:val="16"/>
                <w:szCs w:val="16"/>
              </w:rPr>
              <w:t>e</w:t>
            </w:r>
            <w:r w:rsidRPr="00A0432E">
              <w:rPr>
                <w:rFonts w:eastAsia="Calibri"/>
                <w:spacing w:val="1"/>
                <w:sz w:val="16"/>
                <w:szCs w:val="16"/>
              </w:rPr>
              <w:t>m</w:t>
            </w:r>
            <w:r w:rsidRPr="00A0432E">
              <w:rPr>
                <w:rFonts w:eastAsia="Calibri"/>
                <w:spacing w:val="-1"/>
                <w:sz w:val="16"/>
                <w:szCs w:val="16"/>
              </w:rPr>
              <w:t>e</w:t>
            </w:r>
            <w:r w:rsidRPr="00A0432E">
              <w:rPr>
                <w:rFonts w:eastAsia="Calibri"/>
                <w:sz w:val="16"/>
                <w:szCs w:val="16"/>
              </w:rPr>
              <w:t>nt</w:t>
            </w:r>
            <w:r w:rsidRPr="00A0432E">
              <w:rPr>
                <w:rFonts w:eastAsia="Calibri"/>
                <w:spacing w:val="-2"/>
                <w:sz w:val="16"/>
                <w:szCs w:val="16"/>
              </w:rPr>
              <w:t xml:space="preserve"> </w:t>
            </w:r>
          </w:p>
          <w:p w14:paraId="2A823B97"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U</w:t>
            </w:r>
            <w:r w:rsidRPr="00A0432E">
              <w:rPr>
                <w:rFonts w:eastAsia="Calibri"/>
                <w:spacing w:val="-2"/>
                <w:sz w:val="16"/>
                <w:szCs w:val="16"/>
              </w:rPr>
              <w:t>t</w:t>
            </w:r>
            <w:r w:rsidRPr="00A0432E">
              <w:rPr>
                <w:rFonts w:eastAsia="Calibri"/>
                <w:spacing w:val="-1"/>
                <w:sz w:val="16"/>
                <w:szCs w:val="16"/>
              </w:rPr>
              <w:t>ili</w:t>
            </w:r>
            <w:r w:rsidRPr="00A0432E">
              <w:rPr>
                <w:rFonts w:eastAsia="Calibri"/>
                <w:spacing w:val="1"/>
                <w:sz w:val="16"/>
                <w:szCs w:val="16"/>
              </w:rPr>
              <w:t>t</w:t>
            </w:r>
            <w:r w:rsidRPr="00A0432E">
              <w:rPr>
                <w:rFonts w:eastAsia="Calibri"/>
                <w:sz w:val="16"/>
                <w:szCs w:val="16"/>
              </w:rPr>
              <w:t>y</w:t>
            </w:r>
            <w:r w:rsidRPr="00A0432E">
              <w:rPr>
                <w:rFonts w:eastAsia="Calibri"/>
                <w:spacing w:val="-1"/>
                <w:sz w:val="16"/>
                <w:szCs w:val="16"/>
              </w:rPr>
              <w:t xml:space="preserve"> </w:t>
            </w:r>
            <w:r w:rsidRPr="00A0432E">
              <w:rPr>
                <w:rFonts w:eastAsia="Calibri"/>
                <w:spacing w:val="-2"/>
                <w:sz w:val="16"/>
                <w:szCs w:val="16"/>
              </w:rPr>
              <w:t>B</w:t>
            </w:r>
            <w:r w:rsidRPr="00A0432E">
              <w:rPr>
                <w:rFonts w:eastAsia="Calibri"/>
                <w:spacing w:val="-1"/>
                <w:sz w:val="16"/>
                <w:szCs w:val="16"/>
              </w:rPr>
              <w:t>i</w:t>
            </w:r>
            <w:r w:rsidRPr="00A0432E">
              <w:rPr>
                <w:rFonts w:eastAsia="Calibri"/>
                <w:spacing w:val="1"/>
                <w:sz w:val="16"/>
                <w:szCs w:val="16"/>
              </w:rPr>
              <w:t>l</w:t>
            </w:r>
            <w:r w:rsidRPr="00A0432E">
              <w:rPr>
                <w:rFonts w:eastAsia="Calibri"/>
                <w:sz w:val="16"/>
                <w:szCs w:val="16"/>
              </w:rPr>
              <w:t>l</w:t>
            </w:r>
            <w:r w:rsidRPr="00A0432E">
              <w:rPr>
                <w:rFonts w:eastAsia="Calibri"/>
                <w:spacing w:val="-1"/>
                <w:sz w:val="16"/>
                <w:szCs w:val="16"/>
              </w:rPr>
              <w:t xml:space="preserve"> </w:t>
            </w:r>
            <w:r w:rsidRPr="00A0432E">
              <w:rPr>
                <w:rFonts w:eastAsia="Calibri"/>
                <w:spacing w:val="-2"/>
                <w:sz w:val="16"/>
                <w:szCs w:val="16"/>
              </w:rPr>
              <w:t>(</w:t>
            </w:r>
            <w:r w:rsidRPr="00A0432E">
              <w:rPr>
                <w:rFonts w:eastAsia="Calibri"/>
                <w:sz w:val="16"/>
                <w:szCs w:val="16"/>
              </w:rPr>
              <w:t>electricity, gas, water, telephone – including mobile phone contract/bill)</w:t>
            </w:r>
          </w:p>
          <w:p w14:paraId="6134C6ED" w14:textId="77777777" w:rsidR="00A0432E" w:rsidRPr="00A0432E" w:rsidRDefault="00A0432E" w:rsidP="00A0432E">
            <w:pPr>
              <w:pStyle w:val="BodyText-SW"/>
              <w:numPr>
                <w:ilvl w:val="0"/>
                <w:numId w:val="8"/>
              </w:numPr>
              <w:spacing w:after="0"/>
              <w:ind w:left="426" w:hanging="357"/>
              <w:rPr>
                <w:sz w:val="16"/>
                <w:szCs w:val="16"/>
              </w:rPr>
            </w:pPr>
            <w:r w:rsidRPr="00A0432E">
              <w:rPr>
                <w:sz w:val="16"/>
                <w:szCs w:val="16"/>
              </w:rPr>
              <w:t>Valid TV licence</w:t>
            </w:r>
          </w:p>
          <w:p w14:paraId="40C05F58"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C</w:t>
            </w:r>
            <w:r w:rsidRPr="00A0432E">
              <w:rPr>
                <w:rFonts w:eastAsia="Calibri"/>
                <w:spacing w:val="-1"/>
                <w:sz w:val="16"/>
                <w:szCs w:val="16"/>
              </w:rPr>
              <w:t>re</w:t>
            </w:r>
            <w:r w:rsidRPr="00A0432E">
              <w:rPr>
                <w:rFonts w:eastAsia="Calibri"/>
                <w:sz w:val="16"/>
                <w:szCs w:val="16"/>
              </w:rPr>
              <w:t>d</w:t>
            </w:r>
            <w:r w:rsidRPr="00A0432E">
              <w:rPr>
                <w:rFonts w:eastAsia="Calibri"/>
                <w:spacing w:val="-2"/>
                <w:sz w:val="16"/>
                <w:szCs w:val="16"/>
              </w:rPr>
              <w:t>i</w:t>
            </w:r>
            <w:r w:rsidRPr="00A0432E">
              <w:rPr>
                <w:rFonts w:eastAsia="Calibri"/>
                <w:sz w:val="16"/>
                <w:szCs w:val="16"/>
              </w:rPr>
              <w:t>t</w:t>
            </w:r>
            <w:r w:rsidRPr="00A0432E">
              <w:rPr>
                <w:rFonts w:eastAsia="Calibri"/>
                <w:spacing w:val="-1"/>
                <w:sz w:val="16"/>
                <w:szCs w:val="16"/>
              </w:rPr>
              <w:t xml:space="preserve"> </w:t>
            </w:r>
            <w:r w:rsidRPr="00A0432E">
              <w:rPr>
                <w:rFonts w:eastAsia="Calibri"/>
                <w:sz w:val="16"/>
                <w:szCs w:val="16"/>
              </w:rPr>
              <w:t>ca</w:t>
            </w:r>
            <w:r w:rsidRPr="00A0432E">
              <w:rPr>
                <w:rFonts w:eastAsia="Calibri"/>
                <w:spacing w:val="-1"/>
                <w:sz w:val="16"/>
                <w:szCs w:val="16"/>
              </w:rPr>
              <w:t>r</w:t>
            </w:r>
            <w:r w:rsidRPr="00A0432E">
              <w:rPr>
                <w:rFonts w:eastAsia="Calibri"/>
                <w:sz w:val="16"/>
                <w:szCs w:val="16"/>
              </w:rPr>
              <w:t>d</w:t>
            </w:r>
            <w:r w:rsidRPr="00A0432E">
              <w:rPr>
                <w:rFonts w:eastAsia="Calibri"/>
                <w:spacing w:val="-1"/>
                <w:sz w:val="16"/>
                <w:szCs w:val="16"/>
              </w:rPr>
              <w:t xml:space="preserve"> </w:t>
            </w:r>
            <w:r w:rsidRPr="00A0432E">
              <w:rPr>
                <w:rFonts w:eastAsia="Calibri"/>
                <w:sz w:val="16"/>
                <w:szCs w:val="16"/>
              </w:rPr>
              <w:t>s</w:t>
            </w:r>
            <w:r w:rsidRPr="00A0432E">
              <w:rPr>
                <w:rFonts w:eastAsia="Calibri"/>
                <w:spacing w:val="-2"/>
                <w:sz w:val="16"/>
                <w:szCs w:val="16"/>
              </w:rPr>
              <w:t>t</w:t>
            </w:r>
            <w:r w:rsidRPr="00A0432E">
              <w:rPr>
                <w:rFonts w:eastAsia="Calibri"/>
                <w:sz w:val="16"/>
                <w:szCs w:val="16"/>
              </w:rPr>
              <w:t>a</w:t>
            </w:r>
            <w:r w:rsidRPr="00A0432E">
              <w:rPr>
                <w:rFonts w:eastAsia="Calibri"/>
                <w:spacing w:val="-2"/>
                <w:sz w:val="16"/>
                <w:szCs w:val="16"/>
              </w:rPr>
              <w:t>t</w:t>
            </w:r>
            <w:r w:rsidRPr="00A0432E">
              <w:rPr>
                <w:rFonts w:eastAsia="Calibri"/>
                <w:spacing w:val="-1"/>
                <w:sz w:val="16"/>
                <w:szCs w:val="16"/>
              </w:rPr>
              <w:t>e</w:t>
            </w:r>
            <w:r w:rsidRPr="00A0432E">
              <w:rPr>
                <w:rFonts w:eastAsia="Calibri"/>
                <w:spacing w:val="1"/>
                <w:sz w:val="16"/>
                <w:szCs w:val="16"/>
              </w:rPr>
              <w:t>m</w:t>
            </w:r>
            <w:r w:rsidRPr="00A0432E">
              <w:rPr>
                <w:rFonts w:eastAsia="Calibri"/>
                <w:spacing w:val="-1"/>
                <w:sz w:val="16"/>
                <w:szCs w:val="16"/>
              </w:rPr>
              <w:t>e</w:t>
            </w:r>
            <w:r w:rsidRPr="00A0432E">
              <w:rPr>
                <w:rFonts w:eastAsia="Calibri"/>
                <w:sz w:val="16"/>
                <w:szCs w:val="16"/>
              </w:rPr>
              <w:t>nt</w:t>
            </w:r>
          </w:p>
          <w:p w14:paraId="2F16865E"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Store card statement</w:t>
            </w:r>
          </w:p>
          <w:p w14:paraId="0E2D7DFF"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Mortgage statement</w:t>
            </w:r>
          </w:p>
          <w:p w14:paraId="02475BCF"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Valid insurance certificate</w:t>
            </w:r>
          </w:p>
          <w:p w14:paraId="0699C236"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Certificate of British nationality</w:t>
            </w:r>
          </w:p>
          <w:p w14:paraId="53BC32F6"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Asylum Registration Card</w:t>
            </w:r>
          </w:p>
          <w:p w14:paraId="75FBF1AE"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Valid vehicle registration document</w:t>
            </w:r>
          </w:p>
          <w:p w14:paraId="5D738776"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Court summons</w:t>
            </w:r>
          </w:p>
          <w:p w14:paraId="34209F65"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Valid NHS card</w:t>
            </w:r>
          </w:p>
          <w:p w14:paraId="628FC440"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Court Claim Form</w:t>
            </w:r>
          </w:p>
          <w:p w14:paraId="4068ADEE"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National insurance number card</w:t>
            </w:r>
          </w:p>
          <w:p w14:paraId="0AE565C5" w14:textId="77777777" w:rsidR="00A0432E" w:rsidRPr="00A0432E" w:rsidRDefault="00A0432E" w:rsidP="00A0432E">
            <w:pPr>
              <w:pStyle w:val="BodyText-SW"/>
              <w:numPr>
                <w:ilvl w:val="0"/>
                <w:numId w:val="8"/>
              </w:numPr>
              <w:spacing w:after="0"/>
              <w:ind w:left="426" w:hanging="357"/>
              <w:rPr>
                <w:sz w:val="16"/>
                <w:szCs w:val="16"/>
              </w:rPr>
            </w:pPr>
            <w:r w:rsidRPr="00A0432E">
              <w:rPr>
                <w:rFonts w:eastAsia="Calibri"/>
                <w:sz w:val="16"/>
                <w:szCs w:val="16"/>
              </w:rPr>
              <w:t>Examination certificate (e.g. GCSE, NVQ)</w:t>
            </w:r>
          </w:p>
          <w:p w14:paraId="1D7DF608" w14:textId="77777777" w:rsidR="00A0432E" w:rsidRPr="00A0432E" w:rsidRDefault="00A0432E" w:rsidP="00A0432E">
            <w:pPr>
              <w:pStyle w:val="BodyText-SW"/>
              <w:numPr>
                <w:ilvl w:val="0"/>
                <w:numId w:val="8"/>
              </w:numPr>
              <w:spacing w:after="0"/>
              <w:ind w:left="425" w:hanging="357"/>
              <w:rPr>
                <w:sz w:val="16"/>
                <w:szCs w:val="16"/>
              </w:rPr>
            </w:pPr>
            <w:r w:rsidRPr="00A0432E">
              <w:rPr>
                <w:rFonts w:eastAsia="Calibri"/>
                <w:sz w:val="16"/>
                <w:szCs w:val="16"/>
              </w:rPr>
              <w:t>Child benefit book</w:t>
            </w:r>
          </w:p>
        </w:tc>
        <w:tc>
          <w:tcPr>
            <w:tcW w:w="3119" w:type="dxa"/>
            <w:vAlign w:val="top"/>
          </w:tcPr>
          <w:p w14:paraId="045464FB" w14:textId="77777777" w:rsidR="00A0432E" w:rsidRPr="00A0432E" w:rsidRDefault="00A0432E" w:rsidP="00A0432E">
            <w:pPr>
              <w:pStyle w:val="BodyText-SW"/>
              <w:numPr>
                <w:ilvl w:val="0"/>
                <w:numId w:val="9"/>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A0432E">
              <w:rPr>
                <w:rFonts w:eastAsia="Calibri"/>
                <w:spacing w:val="-1"/>
                <w:sz w:val="16"/>
                <w:szCs w:val="16"/>
              </w:rPr>
              <w:t>Personal correspondence or a document from a Government Department</w:t>
            </w:r>
          </w:p>
          <w:p w14:paraId="34B29D05" w14:textId="77777777" w:rsidR="00A0432E" w:rsidRPr="00A0432E" w:rsidRDefault="00A0432E" w:rsidP="00A0432E">
            <w:pPr>
              <w:pStyle w:val="BodyText-SW"/>
              <w:numPr>
                <w:ilvl w:val="0"/>
                <w:numId w:val="9"/>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A0432E">
              <w:rPr>
                <w:rFonts w:eastAsia="Calibri"/>
                <w:sz w:val="16"/>
                <w:szCs w:val="16"/>
              </w:rPr>
              <w:t>Mail order catalogue statement</w:t>
            </w:r>
          </w:p>
          <w:p w14:paraId="433E8642" w14:textId="77777777" w:rsidR="00A0432E" w:rsidRPr="00A0432E" w:rsidRDefault="00A0432E" w:rsidP="00A0432E">
            <w:pPr>
              <w:pStyle w:val="BodyText-SW"/>
              <w:numPr>
                <w:ilvl w:val="0"/>
                <w:numId w:val="9"/>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A0432E">
              <w:rPr>
                <w:rFonts w:eastAsia="Calibri"/>
                <w:sz w:val="16"/>
                <w:szCs w:val="16"/>
              </w:rPr>
              <w:t>Addressed payslip</w:t>
            </w:r>
          </w:p>
          <w:p w14:paraId="50B169B8" w14:textId="77777777" w:rsidR="00A0432E" w:rsidRPr="00A0432E" w:rsidRDefault="00A0432E" w:rsidP="00A0432E">
            <w:pPr>
              <w:pStyle w:val="BodyText-SW"/>
              <w:numPr>
                <w:ilvl w:val="0"/>
                <w:numId w:val="9"/>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z w:val="16"/>
                <w:szCs w:val="16"/>
              </w:rPr>
            </w:pPr>
            <w:r w:rsidRPr="00A0432E">
              <w:rPr>
                <w:rFonts w:eastAsia="Calibri"/>
                <w:sz w:val="16"/>
                <w:szCs w:val="16"/>
              </w:rPr>
              <w:t>Letter from a Head Teacher</w:t>
            </w:r>
          </w:p>
        </w:tc>
        <w:tc>
          <w:tcPr>
            <w:tcW w:w="3197" w:type="dxa"/>
            <w:vAlign w:val="top"/>
          </w:tcPr>
          <w:p w14:paraId="41318638" w14:textId="77777777" w:rsidR="00A0432E" w:rsidRPr="00A0432E" w:rsidRDefault="00A0432E" w:rsidP="00A0432E">
            <w:pPr>
              <w:pStyle w:val="BodyText-SW"/>
              <w:numPr>
                <w:ilvl w:val="0"/>
                <w:numId w:val="9"/>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A0432E">
              <w:rPr>
                <w:rFonts w:eastAsia="Calibri"/>
                <w:spacing w:val="-1"/>
                <w:sz w:val="16"/>
                <w:szCs w:val="16"/>
              </w:rPr>
              <w:t>British work permit/visa</w:t>
            </w:r>
          </w:p>
          <w:p w14:paraId="23F6EC09" w14:textId="77777777" w:rsidR="00A0432E" w:rsidRPr="00A0432E" w:rsidRDefault="00A0432E" w:rsidP="00A0432E">
            <w:pPr>
              <w:pStyle w:val="BodyText-SW"/>
              <w:numPr>
                <w:ilvl w:val="0"/>
                <w:numId w:val="9"/>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A0432E">
              <w:rPr>
                <w:rFonts w:eastAsia="Calibri"/>
                <w:spacing w:val="-1"/>
                <w:sz w:val="16"/>
                <w:szCs w:val="16"/>
              </w:rPr>
              <w:t>Bank or Building Society Document</w:t>
            </w:r>
          </w:p>
          <w:p w14:paraId="52C9D901" w14:textId="77777777" w:rsidR="00A0432E" w:rsidRPr="00A0432E" w:rsidRDefault="00A0432E" w:rsidP="00A0432E">
            <w:pPr>
              <w:pStyle w:val="BodyText-SW"/>
              <w:numPr>
                <w:ilvl w:val="0"/>
                <w:numId w:val="9"/>
              </w:numPr>
              <w:spacing w:after="0"/>
              <w:ind w:left="459" w:hanging="357"/>
              <w:cnfStyle w:val="000000000000" w:firstRow="0" w:lastRow="0" w:firstColumn="0" w:lastColumn="0" w:oddVBand="0" w:evenVBand="0" w:oddHBand="0" w:evenHBand="0" w:firstRowFirstColumn="0" w:firstRowLastColumn="0" w:lastRowFirstColumn="0" w:lastRowLastColumn="0"/>
              <w:rPr>
                <w:rFonts w:eastAsia="Calibri"/>
                <w:spacing w:val="-1"/>
                <w:sz w:val="16"/>
                <w:szCs w:val="16"/>
              </w:rPr>
            </w:pPr>
            <w:r w:rsidRPr="00A0432E">
              <w:rPr>
                <w:rFonts w:eastAsia="Calibri"/>
                <w:spacing w:val="-1"/>
                <w:sz w:val="16"/>
                <w:szCs w:val="16"/>
              </w:rPr>
              <w:t>Financial statement e.g. pension, endowment, ISA</w:t>
            </w:r>
          </w:p>
        </w:tc>
      </w:tr>
    </w:tbl>
    <w:p w14:paraId="4AA8F01D" w14:textId="77777777" w:rsidR="001D7359" w:rsidRPr="00A0432E" w:rsidRDefault="001D7359" w:rsidP="00A0432E">
      <w:pPr>
        <w:spacing w:before="0" w:after="0"/>
        <w:jc w:val="both"/>
        <w:rPr>
          <w:color w:val="3C3C3B" w:themeColor="text1"/>
          <w:sz w:val="16"/>
          <w:szCs w:val="18"/>
        </w:rPr>
      </w:pPr>
    </w:p>
    <w:sectPr w:rsidR="001D7359" w:rsidRPr="00A0432E" w:rsidSect="00506794">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445D1" w14:textId="77777777" w:rsidR="00FB6D99" w:rsidRDefault="00FB6D99" w:rsidP="005368E0">
      <w:pPr>
        <w:spacing w:after="0"/>
      </w:pPr>
      <w:r>
        <w:separator/>
      </w:r>
    </w:p>
  </w:endnote>
  <w:endnote w:type="continuationSeparator" w:id="0">
    <w:p w14:paraId="74126BB0" w14:textId="77777777" w:rsidR="00FB6D99" w:rsidRDefault="00FB6D99"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58C68"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4F3847E0" w14:textId="77777777" w:rsidR="006C2447" w:rsidRPr="006556AA" w:rsidRDefault="006C2447" w:rsidP="00041961">
    <w:pPr>
      <w:pStyle w:val="Footer"/>
      <w:tabs>
        <w:tab w:val="clear" w:pos="9026"/>
        <w:tab w:val="right" w:pos="10206"/>
      </w:tabs>
      <w:rPr>
        <w:rFonts w:cs="Calibri"/>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6794">
      <w:rPr>
        <w:rFonts w:asciiTheme="majorHAnsi" w:hAnsiTheme="majorHAnsi" w:cstheme="majorHAnsi"/>
        <w:b/>
        <w:noProof/>
        <w:color w:val="3C3C3B" w:themeColor="text1"/>
      </w:rPr>
      <w:t>1</w:t>
    </w:r>
    <w:r w:rsidRPr="00565823">
      <w:rPr>
        <w:rFonts w:asciiTheme="majorHAnsi" w:hAnsiTheme="majorHAnsi" w:cstheme="majorHAnsi"/>
        <w:b/>
        <w:noProof/>
        <w:color w:val="3C3C3B" w:themeColor="text1"/>
      </w:rPr>
      <w:fldChar w:fldCharType="end"/>
    </w:r>
    <w:r w:rsidR="006556AA">
      <w:rPr>
        <w:rFonts w:asciiTheme="majorHAnsi" w:hAnsiTheme="majorHAnsi" w:cstheme="majorHAnsi"/>
        <w:b/>
        <w:noProof/>
        <w:color w:val="3C3C3B" w:themeColor="text1"/>
      </w:rPr>
      <w:t xml:space="preserve">   </w:t>
    </w:r>
    <w:r w:rsidR="006556AA">
      <w:rPr>
        <w:rFonts w:asciiTheme="majorHAnsi" w:hAnsiTheme="majorHAnsi" w:cstheme="majorHAnsi"/>
        <w:b/>
        <w:noProof/>
        <w:color w:val="3C3C3B" w:themeColor="text1"/>
      </w:rPr>
      <w:tab/>
    </w:r>
    <w:r w:rsidR="005848AB">
      <w:rPr>
        <w:rFonts w:asciiTheme="majorHAnsi" w:hAnsiTheme="majorHAnsi" w:cstheme="majorHAnsi"/>
        <w:b/>
        <w:noProof/>
        <w:color w:val="3C3C3B" w:themeColor="text1"/>
      </w:rPr>
      <w:tab/>
    </w:r>
    <w:r w:rsidR="00041961">
      <w:rPr>
        <w:rFonts w:asciiTheme="majorHAnsi" w:hAnsiTheme="majorHAnsi" w:cstheme="majorHAnsi"/>
        <w:b/>
        <w:noProof/>
        <w:color w:val="3C3C3B" w:themeColor="text1"/>
      </w:rPr>
      <w:t>Commercial in confidence</w:t>
    </w:r>
  </w:p>
  <w:p w14:paraId="3D2A2AE6"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15BCA12F"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11E84"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6794">
      <w:rPr>
        <w:rFonts w:asciiTheme="majorHAnsi" w:hAnsiTheme="majorHAnsi" w:cstheme="majorHAnsi"/>
        <w:b/>
        <w:noProof/>
        <w:color w:val="3C3C3B" w:themeColor="text1"/>
      </w:rPr>
      <w:t>9</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580C7881"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F252C" w14:textId="77777777" w:rsidR="00FB6D99" w:rsidRDefault="00FB6D99" w:rsidP="005368E0">
      <w:pPr>
        <w:spacing w:after="0"/>
      </w:pPr>
      <w:r>
        <w:separator/>
      </w:r>
    </w:p>
  </w:footnote>
  <w:footnote w:type="continuationSeparator" w:id="0">
    <w:p w14:paraId="4C47334E" w14:textId="77777777" w:rsidR="00FB6D99" w:rsidRDefault="00FB6D99"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22702" w14:textId="5738130B" w:rsidR="00785B17" w:rsidRDefault="00785B17">
    <w:pPr>
      <w:pStyle w:val="Header"/>
    </w:pPr>
  </w:p>
  <w:p w14:paraId="5C6F2CC6" w14:textId="77777777"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CF40E" w14:textId="77777777" w:rsidR="006C2447" w:rsidRPr="00843802" w:rsidRDefault="002A5E1A" w:rsidP="00843802">
    <w:pPr>
      <w:pStyle w:val="Header"/>
    </w:pPr>
    <w:r>
      <w:rPr>
        <w:noProof/>
      </w:rPr>
      <w:drawing>
        <wp:anchor distT="0" distB="0" distL="114300" distR="114300" simplePos="0" relativeHeight="251684352" behindDoc="0" locked="0" layoutInCell="1" allowOverlap="1" wp14:anchorId="0F82011E" wp14:editId="0971973F">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65C3F9F7" wp14:editId="2A596DC5">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F805C3"/>
    <w:multiLevelType w:val="hybridMultilevel"/>
    <w:tmpl w:val="6B865276"/>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D882B55C">
      <w:start w:val="1"/>
      <w:numFmt w:val="bullet"/>
      <w:lvlText w:val="o"/>
      <w:lvlJc w:val="left"/>
      <w:pPr>
        <w:ind w:left="2160" w:hanging="360"/>
      </w:pPr>
      <w:rPr>
        <w:rFonts w:ascii="Courier New" w:hAnsi="Courier New" w:hint="default"/>
        <w:color w:val="5587B4" w:themeColor="accent1"/>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CE6AF5"/>
    <w:multiLevelType w:val="hybridMultilevel"/>
    <w:tmpl w:val="FB742D98"/>
    <w:lvl w:ilvl="0" w:tplc="94B0A292">
      <w:start w:val="1"/>
      <w:numFmt w:val="bullet"/>
      <w:pStyle w:val="Bullet"/>
      <w:lvlText w:val=""/>
      <w:lvlJc w:val="left"/>
      <w:pPr>
        <w:ind w:left="644" w:hanging="360"/>
      </w:pPr>
      <w:rPr>
        <w:rFonts w:ascii="Wingdings" w:hAnsi="Wingdings" w:hint="default"/>
        <w:color w:val="005B82"/>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8B44A3"/>
    <w:multiLevelType w:val="hybridMultilevel"/>
    <w:tmpl w:val="4A4A4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54692C"/>
    <w:multiLevelType w:val="hybridMultilevel"/>
    <w:tmpl w:val="6EB48E12"/>
    <w:lvl w:ilvl="0" w:tplc="AF980A2A">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F87913"/>
    <w:multiLevelType w:val="hybridMultilevel"/>
    <w:tmpl w:val="930E118C"/>
    <w:lvl w:ilvl="0" w:tplc="795A179A">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755BF9"/>
    <w:multiLevelType w:val="hybridMultilevel"/>
    <w:tmpl w:val="BF0CDE9E"/>
    <w:lvl w:ilvl="0" w:tplc="03B8FCF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9" w15:restartNumberingAfterBreak="0">
    <w:nsid w:val="7D242123"/>
    <w:multiLevelType w:val="hybridMultilevel"/>
    <w:tmpl w:val="F3B87698"/>
    <w:lvl w:ilvl="0" w:tplc="E4809B50">
      <w:start w:val="1"/>
      <w:numFmt w:val="bullet"/>
      <w:lvlText w:val=""/>
      <w:lvlJc w:val="left"/>
      <w:pPr>
        <w:ind w:left="720" w:hanging="360"/>
      </w:pPr>
      <w:rPr>
        <w:rFonts w:ascii="Symbol" w:hAnsi="Symbol" w:hint="default"/>
        <w:color w:val="5587B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6"/>
  </w:num>
  <w:num w:numId="6">
    <w:abstractNumId w:val="9"/>
  </w:num>
  <w:num w:numId="7">
    <w:abstractNumId w:val="0"/>
  </w:num>
  <w:num w:numId="8">
    <w:abstractNumId w:val="7"/>
  </w:num>
  <w:num w:numId="9">
    <w:abstractNumId w:val="5"/>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4E47"/>
    <w:rsid w:val="00011030"/>
    <w:rsid w:val="000137B5"/>
    <w:rsid w:val="00013EB4"/>
    <w:rsid w:val="00024935"/>
    <w:rsid w:val="0002694B"/>
    <w:rsid w:val="000274DD"/>
    <w:rsid w:val="00030DCC"/>
    <w:rsid w:val="0003290B"/>
    <w:rsid w:val="0003517A"/>
    <w:rsid w:val="00041961"/>
    <w:rsid w:val="000458CF"/>
    <w:rsid w:val="000479F0"/>
    <w:rsid w:val="00051275"/>
    <w:rsid w:val="0005731E"/>
    <w:rsid w:val="00062525"/>
    <w:rsid w:val="0006304A"/>
    <w:rsid w:val="000642F0"/>
    <w:rsid w:val="000673BF"/>
    <w:rsid w:val="00082EF4"/>
    <w:rsid w:val="00083401"/>
    <w:rsid w:val="000853AC"/>
    <w:rsid w:val="0008552A"/>
    <w:rsid w:val="00086EC6"/>
    <w:rsid w:val="000A3EA8"/>
    <w:rsid w:val="000A66FD"/>
    <w:rsid w:val="000B1206"/>
    <w:rsid w:val="000B3F95"/>
    <w:rsid w:val="000B6B08"/>
    <w:rsid w:val="000B7278"/>
    <w:rsid w:val="000D0857"/>
    <w:rsid w:val="000D0919"/>
    <w:rsid w:val="000E7816"/>
    <w:rsid w:val="000F3ADB"/>
    <w:rsid w:val="000F47A1"/>
    <w:rsid w:val="000F7D88"/>
    <w:rsid w:val="00100AFA"/>
    <w:rsid w:val="00102489"/>
    <w:rsid w:val="00105B56"/>
    <w:rsid w:val="001101EB"/>
    <w:rsid w:val="00120684"/>
    <w:rsid w:val="00123F7D"/>
    <w:rsid w:val="00125C25"/>
    <w:rsid w:val="00131413"/>
    <w:rsid w:val="001344D9"/>
    <w:rsid w:val="001437EE"/>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919C4"/>
    <w:rsid w:val="001937D7"/>
    <w:rsid w:val="00193F58"/>
    <w:rsid w:val="00196AA7"/>
    <w:rsid w:val="001A160C"/>
    <w:rsid w:val="001A487A"/>
    <w:rsid w:val="001A57A9"/>
    <w:rsid w:val="001B1F15"/>
    <w:rsid w:val="001B59E1"/>
    <w:rsid w:val="001C2615"/>
    <w:rsid w:val="001C2EC3"/>
    <w:rsid w:val="001C4962"/>
    <w:rsid w:val="001D7359"/>
    <w:rsid w:val="001D763A"/>
    <w:rsid w:val="001E1D32"/>
    <w:rsid w:val="001E3135"/>
    <w:rsid w:val="001E3968"/>
    <w:rsid w:val="001F0413"/>
    <w:rsid w:val="001F2CE8"/>
    <w:rsid w:val="0020000F"/>
    <w:rsid w:val="00200723"/>
    <w:rsid w:val="0021111B"/>
    <w:rsid w:val="0021315D"/>
    <w:rsid w:val="00213C94"/>
    <w:rsid w:val="00221D9A"/>
    <w:rsid w:val="0022272C"/>
    <w:rsid w:val="0022298E"/>
    <w:rsid w:val="00223650"/>
    <w:rsid w:val="00233006"/>
    <w:rsid w:val="00237153"/>
    <w:rsid w:val="00250781"/>
    <w:rsid w:val="00266407"/>
    <w:rsid w:val="002672B5"/>
    <w:rsid w:val="00267A3D"/>
    <w:rsid w:val="002703B9"/>
    <w:rsid w:val="00280928"/>
    <w:rsid w:val="00281729"/>
    <w:rsid w:val="002827AA"/>
    <w:rsid w:val="002834A6"/>
    <w:rsid w:val="00283737"/>
    <w:rsid w:val="00283BC7"/>
    <w:rsid w:val="00290BBF"/>
    <w:rsid w:val="00291603"/>
    <w:rsid w:val="00292C8A"/>
    <w:rsid w:val="002A35F2"/>
    <w:rsid w:val="002A5E1A"/>
    <w:rsid w:val="002A65E2"/>
    <w:rsid w:val="002B5D59"/>
    <w:rsid w:val="002B7936"/>
    <w:rsid w:val="002C485A"/>
    <w:rsid w:val="002C5ED6"/>
    <w:rsid w:val="002D3555"/>
    <w:rsid w:val="002D3D29"/>
    <w:rsid w:val="002D589A"/>
    <w:rsid w:val="002D5E12"/>
    <w:rsid w:val="002E3797"/>
    <w:rsid w:val="002E580B"/>
    <w:rsid w:val="002E5BAA"/>
    <w:rsid w:val="002E682E"/>
    <w:rsid w:val="002E6CAC"/>
    <w:rsid w:val="002F0C05"/>
    <w:rsid w:val="002F19E2"/>
    <w:rsid w:val="002F21C0"/>
    <w:rsid w:val="002F6FEF"/>
    <w:rsid w:val="003012DB"/>
    <w:rsid w:val="00303DF2"/>
    <w:rsid w:val="0031231F"/>
    <w:rsid w:val="00313837"/>
    <w:rsid w:val="00314B2F"/>
    <w:rsid w:val="0031722E"/>
    <w:rsid w:val="00323D43"/>
    <w:rsid w:val="00330ABD"/>
    <w:rsid w:val="00340DAD"/>
    <w:rsid w:val="00350374"/>
    <w:rsid w:val="0035672E"/>
    <w:rsid w:val="00357D37"/>
    <w:rsid w:val="00362DD2"/>
    <w:rsid w:val="003656DE"/>
    <w:rsid w:val="00366B91"/>
    <w:rsid w:val="00380316"/>
    <w:rsid w:val="00383E4C"/>
    <w:rsid w:val="003908B2"/>
    <w:rsid w:val="003942A0"/>
    <w:rsid w:val="00394FFE"/>
    <w:rsid w:val="003B3A61"/>
    <w:rsid w:val="003B774B"/>
    <w:rsid w:val="003C1758"/>
    <w:rsid w:val="003C3641"/>
    <w:rsid w:val="003C619E"/>
    <w:rsid w:val="003C68E0"/>
    <w:rsid w:val="003C6C49"/>
    <w:rsid w:val="003D101D"/>
    <w:rsid w:val="003D550A"/>
    <w:rsid w:val="003D5A8A"/>
    <w:rsid w:val="003D61AF"/>
    <w:rsid w:val="003E2136"/>
    <w:rsid w:val="003E3402"/>
    <w:rsid w:val="003E389B"/>
    <w:rsid w:val="003E48A1"/>
    <w:rsid w:val="003E5C12"/>
    <w:rsid w:val="003E5C62"/>
    <w:rsid w:val="003E6843"/>
    <w:rsid w:val="00400C88"/>
    <w:rsid w:val="00403B64"/>
    <w:rsid w:val="00411D9C"/>
    <w:rsid w:val="0041482E"/>
    <w:rsid w:val="00415521"/>
    <w:rsid w:val="004162E9"/>
    <w:rsid w:val="0042412A"/>
    <w:rsid w:val="00425ACA"/>
    <w:rsid w:val="00427CC1"/>
    <w:rsid w:val="004332F2"/>
    <w:rsid w:val="0043561F"/>
    <w:rsid w:val="00436028"/>
    <w:rsid w:val="00440E44"/>
    <w:rsid w:val="00442CAF"/>
    <w:rsid w:val="00444CC5"/>
    <w:rsid w:val="004538E4"/>
    <w:rsid w:val="004539B6"/>
    <w:rsid w:val="00454BDC"/>
    <w:rsid w:val="00456BF0"/>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A03CD"/>
    <w:rsid w:val="004A2845"/>
    <w:rsid w:val="004A3204"/>
    <w:rsid w:val="004B0DC2"/>
    <w:rsid w:val="004B4844"/>
    <w:rsid w:val="004B539E"/>
    <w:rsid w:val="004C2592"/>
    <w:rsid w:val="004D0711"/>
    <w:rsid w:val="004D2BDF"/>
    <w:rsid w:val="004D3128"/>
    <w:rsid w:val="004D74E8"/>
    <w:rsid w:val="004E1975"/>
    <w:rsid w:val="004E2957"/>
    <w:rsid w:val="004E492B"/>
    <w:rsid w:val="004E7685"/>
    <w:rsid w:val="004F1336"/>
    <w:rsid w:val="004F3BB7"/>
    <w:rsid w:val="0050247C"/>
    <w:rsid w:val="00504830"/>
    <w:rsid w:val="00506794"/>
    <w:rsid w:val="005111AD"/>
    <w:rsid w:val="00511CDF"/>
    <w:rsid w:val="00513941"/>
    <w:rsid w:val="005169FB"/>
    <w:rsid w:val="00520EB0"/>
    <w:rsid w:val="00526DCD"/>
    <w:rsid w:val="00532B3B"/>
    <w:rsid w:val="005335E9"/>
    <w:rsid w:val="005368E0"/>
    <w:rsid w:val="005411DD"/>
    <w:rsid w:val="00544A5C"/>
    <w:rsid w:val="005546E5"/>
    <w:rsid w:val="005574D9"/>
    <w:rsid w:val="00557635"/>
    <w:rsid w:val="005609C1"/>
    <w:rsid w:val="00564ABD"/>
    <w:rsid w:val="00565823"/>
    <w:rsid w:val="00576E91"/>
    <w:rsid w:val="00582995"/>
    <w:rsid w:val="005848AB"/>
    <w:rsid w:val="00586B8B"/>
    <w:rsid w:val="0059268F"/>
    <w:rsid w:val="00594133"/>
    <w:rsid w:val="005A1C76"/>
    <w:rsid w:val="005B07EC"/>
    <w:rsid w:val="005B22A4"/>
    <w:rsid w:val="005B3FE1"/>
    <w:rsid w:val="005B5194"/>
    <w:rsid w:val="005B6AE6"/>
    <w:rsid w:val="005B6C09"/>
    <w:rsid w:val="005C6AC6"/>
    <w:rsid w:val="005D24AF"/>
    <w:rsid w:val="005D685A"/>
    <w:rsid w:val="005E01E8"/>
    <w:rsid w:val="005E6D13"/>
    <w:rsid w:val="005F4225"/>
    <w:rsid w:val="005F5C21"/>
    <w:rsid w:val="006150F3"/>
    <w:rsid w:val="00616492"/>
    <w:rsid w:val="006215E5"/>
    <w:rsid w:val="00624B5F"/>
    <w:rsid w:val="0062653A"/>
    <w:rsid w:val="00626E3F"/>
    <w:rsid w:val="00631C65"/>
    <w:rsid w:val="0063350D"/>
    <w:rsid w:val="00633634"/>
    <w:rsid w:val="00640D16"/>
    <w:rsid w:val="0064431B"/>
    <w:rsid w:val="006550CA"/>
    <w:rsid w:val="006556AA"/>
    <w:rsid w:val="00656FDC"/>
    <w:rsid w:val="00657731"/>
    <w:rsid w:val="0066275F"/>
    <w:rsid w:val="00663BEA"/>
    <w:rsid w:val="00665DDD"/>
    <w:rsid w:val="00667953"/>
    <w:rsid w:val="00670258"/>
    <w:rsid w:val="00672869"/>
    <w:rsid w:val="00675069"/>
    <w:rsid w:val="00680FE1"/>
    <w:rsid w:val="00681FC9"/>
    <w:rsid w:val="00683B6F"/>
    <w:rsid w:val="00693674"/>
    <w:rsid w:val="006A1081"/>
    <w:rsid w:val="006A1F67"/>
    <w:rsid w:val="006A2984"/>
    <w:rsid w:val="006A715E"/>
    <w:rsid w:val="006B25C4"/>
    <w:rsid w:val="006B66E5"/>
    <w:rsid w:val="006B6B68"/>
    <w:rsid w:val="006C07B3"/>
    <w:rsid w:val="006C1CD8"/>
    <w:rsid w:val="006C2447"/>
    <w:rsid w:val="006C278F"/>
    <w:rsid w:val="006C3E30"/>
    <w:rsid w:val="006C41A7"/>
    <w:rsid w:val="006C47D0"/>
    <w:rsid w:val="006D4989"/>
    <w:rsid w:val="006D5F03"/>
    <w:rsid w:val="006E1D65"/>
    <w:rsid w:val="006E417C"/>
    <w:rsid w:val="006F5AAA"/>
    <w:rsid w:val="006F75CA"/>
    <w:rsid w:val="007102F6"/>
    <w:rsid w:val="007112EE"/>
    <w:rsid w:val="007564E4"/>
    <w:rsid w:val="00757CAF"/>
    <w:rsid w:val="00763E94"/>
    <w:rsid w:val="0077166E"/>
    <w:rsid w:val="007747BD"/>
    <w:rsid w:val="00775E72"/>
    <w:rsid w:val="00776D91"/>
    <w:rsid w:val="00777812"/>
    <w:rsid w:val="00784DEF"/>
    <w:rsid w:val="00785B17"/>
    <w:rsid w:val="00794B39"/>
    <w:rsid w:val="0079799B"/>
    <w:rsid w:val="007A0C5D"/>
    <w:rsid w:val="007B037C"/>
    <w:rsid w:val="007B08B4"/>
    <w:rsid w:val="007B3AD3"/>
    <w:rsid w:val="007B3E21"/>
    <w:rsid w:val="007B76BE"/>
    <w:rsid w:val="007B777A"/>
    <w:rsid w:val="007D5166"/>
    <w:rsid w:val="007D6863"/>
    <w:rsid w:val="007D7458"/>
    <w:rsid w:val="007D7698"/>
    <w:rsid w:val="00810D9F"/>
    <w:rsid w:val="00812692"/>
    <w:rsid w:val="0081392D"/>
    <w:rsid w:val="008175CF"/>
    <w:rsid w:val="00820390"/>
    <w:rsid w:val="008219E6"/>
    <w:rsid w:val="00822DCF"/>
    <w:rsid w:val="00827608"/>
    <w:rsid w:val="008346AC"/>
    <w:rsid w:val="00836B6A"/>
    <w:rsid w:val="00841A4C"/>
    <w:rsid w:val="008427CF"/>
    <w:rsid w:val="00843802"/>
    <w:rsid w:val="00851250"/>
    <w:rsid w:val="0085377D"/>
    <w:rsid w:val="008545FF"/>
    <w:rsid w:val="00865DF3"/>
    <w:rsid w:val="0087232E"/>
    <w:rsid w:val="008744EC"/>
    <w:rsid w:val="00875840"/>
    <w:rsid w:val="00875862"/>
    <w:rsid w:val="008811FE"/>
    <w:rsid w:val="0088161C"/>
    <w:rsid w:val="008848C3"/>
    <w:rsid w:val="008911C7"/>
    <w:rsid w:val="0089310B"/>
    <w:rsid w:val="0089457B"/>
    <w:rsid w:val="00894B24"/>
    <w:rsid w:val="008A1075"/>
    <w:rsid w:val="008A370C"/>
    <w:rsid w:val="008A44B8"/>
    <w:rsid w:val="008A5737"/>
    <w:rsid w:val="008A6054"/>
    <w:rsid w:val="008A7792"/>
    <w:rsid w:val="008A7F58"/>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CD4"/>
    <w:rsid w:val="00906F33"/>
    <w:rsid w:val="00913BED"/>
    <w:rsid w:val="00915584"/>
    <w:rsid w:val="00922900"/>
    <w:rsid w:val="00935B33"/>
    <w:rsid w:val="00937D6D"/>
    <w:rsid w:val="00946B99"/>
    <w:rsid w:val="00947B00"/>
    <w:rsid w:val="00955318"/>
    <w:rsid w:val="009571BC"/>
    <w:rsid w:val="0096418C"/>
    <w:rsid w:val="00964CC3"/>
    <w:rsid w:val="00966786"/>
    <w:rsid w:val="00966AEE"/>
    <w:rsid w:val="00972866"/>
    <w:rsid w:val="0097653F"/>
    <w:rsid w:val="009815CF"/>
    <w:rsid w:val="00990062"/>
    <w:rsid w:val="00991188"/>
    <w:rsid w:val="009925BD"/>
    <w:rsid w:val="009A3DD4"/>
    <w:rsid w:val="009A6D8A"/>
    <w:rsid w:val="009A6EB4"/>
    <w:rsid w:val="009C1244"/>
    <w:rsid w:val="009C4C60"/>
    <w:rsid w:val="009C705A"/>
    <w:rsid w:val="009C7A60"/>
    <w:rsid w:val="009D5395"/>
    <w:rsid w:val="009E1087"/>
    <w:rsid w:val="009F2D8F"/>
    <w:rsid w:val="009F3859"/>
    <w:rsid w:val="009F6720"/>
    <w:rsid w:val="00A01AEA"/>
    <w:rsid w:val="00A041C6"/>
    <w:rsid w:val="00A0432E"/>
    <w:rsid w:val="00A04F52"/>
    <w:rsid w:val="00A056D5"/>
    <w:rsid w:val="00A06C61"/>
    <w:rsid w:val="00A16B5F"/>
    <w:rsid w:val="00A209C3"/>
    <w:rsid w:val="00A21CA8"/>
    <w:rsid w:val="00A22853"/>
    <w:rsid w:val="00A314B4"/>
    <w:rsid w:val="00A32436"/>
    <w:rsid w:val="00A355E7"/>
    <w:rsid w:val="00A35D44"/>
    <w:rsid w:val="00A6084E"/>
    <w:rsid w:val="00A67CD4"/>
    <w:rsid w:val="00A755D1"/>
    <w:rsid w:val="00A84B6D"/>
    <w:rsid w:val="00A91472"/>
    <w:rsid w:val="00AA767C"/>
    <w:rsid w:val="00AB7835"/>
    <w:rsid w:val="00AC41C5"/>
    <w:rsid w:val="00AC461D"/>
    <w:rsid w:val="00AC4A2D"/>
    <w:rsid w:val="00AE327E"/>
    <w:rsid w:val="00AE35BF"/>
    <w:rsid w:val="00AE3C41"/>
    <w:rsid w:val="00AE47B5"/>
    <w:rsid w:val="00B01D51"/>
    <w:rsid w:val="00B07BF8"/>
    <w:rsid w:val="00B13E5E"/>
    <w:rsid w:val="00B15A0C"/>
    <w:rsid w:val="00B209BC"/>
    <w:rsid w:val="00B211F1"/>
    <w:rsid w:val="00B301FE"/>
    <w:rsid w:val="00B306CB"/>
    <w:rsid w:val="00B33093"/>
    <w:rsid w:val="00B35205"/>
    <w:rsid w:val="00B4441F"/>
    <w:rsid w:val="00B51225"/>
    <w:rsid w:val="00B545AD"/>
    <w:rsid w:val="00B56D84"/>
    <w:rsid w:val="00B5710A"/>
    <w:rsid w:val="00B57554"/>
    <w:rsid w:val="00B6099A"/>
    <w:rsid w:val="00B60C6F"/>
    <w:rsid w:val="00B60CD3"/>
    <w:rsid w:val="00B70F90"/>
    <w:rsid w:val="00B8120F"/>
    <w:rsid w:val="00B84ED8"/>
    <w:rsid w:val="00B85B5E"/>
    <w:rsid w:val="00B9002D"/>
    <w:rsid w:val="00B94D6F"/>
    <w:rsid w:val="00B96505"/>
    <w:rsid w:val="00BA4150"/>
    <w:rsid w:val="00BA5235"/>
    <w:rsid w:val="00BB2AE6"/>
    <w:rsid w:val="00BC75A3"/>
    <w:rsid w:val="00BE21DA"/>
    <w:rsid w:val="00BF0C6B"/>
    <w:rsid w:val="00BF777C"/>
    <w:rsid w:val="00C054F1"/>
    <w:rsid w:val="00C16DEC"/>
    <w:rsid w:val="00C241F4"/>
    <w:rsid w:val="00C25090"/>
    <w:rsid w:val="00C27A56"/>
    <w:rsid w:val="00C31105"/>
    <w:rsid w:val="00C429E9"/>
    <w:rsid w:val="00C42B64"/>
    <w:rsid w:val="00C44413"/>
    <w:rsid w:val="00C46871"/>
    <w:rsid w:val="00C5451B"/>
    <w:rsid w:val="00C6067C"/>
    <w:rsid w:val="00C61CF9"/>
    <w:rsid w:val="00C63FBD"/>
    <w:rsid w:val="00C6618D"/>
    <w:rsid w:val="00C723F7"/>
    <w:rsid w:val="00C73FD7"/>
    <w:rsid w:val="00C81EBC"/>
    <w:rsid w:val="00C82818"/>
    <w:rsid w:val="00C87E9B"/>
    <w:rsid w:val="00C907B3"/>
    <w:rsid w:val="00CB04CF"/>
    <w:rsid w:val="00CB0C7A"/>
    <w:rsid w:val="00CB24F4"/>
    <w:rsid w:val="00CB7B96"/>
    <w:rsid w:val="00CC290A"/>
    <w:rsid w:val="00CD320E"/>
    <w:rsid w:val="00CD5403"/>
    <w:rsid w:val="00CE175F"/>
    <w:rsid w:val="00CE6787"/>
    <w:rsid w:val="00CE6991"/>
    <w:rsid w:val="00CF26CA"/>
    <w:rsid w:val="00CF5CA1"/>
    <w:rsid w:val="00CF6C6F"/>
    <w:rsid w:val="00D0066C"/>
    <w:rsid w:val="00D03903"/>
    <w:rsid w:val="00D04ADC"/>
    <w:rsid w:val="00D06D1A"/>
    <w:rsid w:val="00D10FF9"/>
    <w:rsid w:val="00D11FB4"/>
    <w:rsid w:val="00D1574A"/>
    <w:rsid w:val="00D20A18"/>
    <w:rsid w:val="00D25FD6"/>
    <w:rsid w:val="00D3532E"/>
    <w:rsid w:val="00D43A9D"/>
    <w:rsid w:val="00D4419A"/>
    <w:rsid w:val="00D46658"/>
    <w:rsid w:val="00D5763E"/>
    <w:rsid w:val="00D601C4"/>
    <w:rsid w:val="00D6229A"/>
    <w:rsid w:val="00D72C25"/>
    <w:rsid w:val="00D74829"/>
    <w:rsid w:val="00D83C25"/>
    <w:rsid w:val="00DA35FD"/>
    <w:rsid w:val="00DB357E"/>
    <w:rsid w:val="00DC5BB4"/>
    <w:rsid w:val="00DC77EC"/>
    <w:rsid w:val="00DD0450"/>
    <w:rsid w:val="00DD3B92"/>
    <w:rsid w:val="00DE001C"/>
    <w:rsid w:val="00DE25E9"/>
    <w:rsid w:val="00DE7995"/>
    <w:rsid w:val="00DF0CF5"/>
    <w:rsid w:val="00DF308E"/>
    <w:rsid w:val="00DF75A8"/>
    <w:rsid w:val="00E04C6E"/>
    <w:rsid w:val="00E065AC"/>
    <w:rsid w:val="00E12C2C"/>
    <w:rsid w:val="00E14349"/>
    <w:rsid w:val="00E2452E"/>
    <w:rsid w:val="00E30C6C"/>
    <w:rsid w:val="00E410EE"/>
    <w:rsid w:val="00E52548"/>
    <w:rsid w:val="00E534C4"/>
    <w:rsid w:val="00E55A12"/>
    <w:rsid w:val="00E619DB"/>
    <w:rsid w:val="00E779E3"/>
    <w:rsid w:val="00E8063E"/>
    <w:rsid w:val="00E8100F"/>
    <w:rsid w:val="00E8394E"/>
    <w:rsid w:val="00E85846"/>
    <w:rsid w:val="00E91B0E"/>
    <w:rsid w:val="00EA1856"/>
    <w:rsid w:val="00EA2328"/>
    <w:rsid w:val="00EA2F24"/>
    <w:rsid w:val="00EB4090"/>
    <w:rsid w:val="00EC71F9"/>
    <w:rsid w:val="00ED368D"/>
    <w:rsid w:val="00ED3928"/>
    <w:rsid w:val="00ED5400"/>
    <w:rsid w:val="00EE22E1"/>
    <w:rsid w:val="00EE4B83"/>
    <w:rsid w:val="00EF1FA7"/>
    <w:rsid w:val="00F01A61"/>
    <w:rsid w:val="00F056F5"/>
    <w:rsid w:val="00F06F1E"/>
    <w:rsid w:val="00F133F3"/>
    <w:rsid w:val="00F165B6"/>
    <w:rsid w:val="00F25402"/>
    <w:rsid w:val="00F254BA"/>
    <w:rsid w:val="00F254C6"/>
    <w:rsid w:val="00F27D6E"/>
    <w:rsid w:val="00F30E86"/>
    <w:rsid w:val="00F31EA5"/>
    <w:rsid w:val="00F32889"/>
    <w:rsid w:val="00F41127"/>
    <w:rsid w:val="00F435E4"/>
    <w:rsid w:val="00F465C1"/>
    <w:rsid w:val="00F546BB"/>
    <w:rsid w:val="00F57A69"/>
    <w:rsid w:val="00F62AEF"/>
    <w:rsid w:val="00F67E48"/>
    <w:rsid w:val="00F77F00"/>
    <w:rsid w:val="00F86483"/>
    <w:rsid w:val="00F929F5"/>
    <w:rsid w:val="00F9339E"/>
    <w:rsid w:val="00F941EB"/>
    <w:rsid w:val="00F9544E"/>
    <w:rsid w:val="00F95C74"/>
    <w:rsid w:val="00F96F70"/>
    <w:rsid w:val="00F971AF"/>
    <w:rsid w:val="00FA0593"/>
    <w:rsid w:val="00FA3A71"/>
    <w:rsid w:val="00FA418C"/>
    <w:rsid w:val="00FA4675"/>
    <w:rsid w:val="00FA5E74"/>
    <w:rsid w:val="00FA7FCE"/>
    <w:rsid w:val="00FB2878"/>
    <w:rsid w:val="00FB3D48"/>
    <w:rsid w:val="00FB5124"/>
    <w:rsid w:val="00FB6D99"/>
    <w:rsid w:val="00FC79CD"/>
    <w:rsid w:val="00FD250B"/>
    <w:rsid w:val="00FE3262"/>
    <w:rsid w:val="00FF063A"/>
    <w:rsid w:val="00FF1A7A"/>
    <w:rsid w:val="00FF21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4f2683,#00a1c1,#f9a870"/>
    </o:shapedefaults>
    <o:shapelayout v:ext="edit">
      <o:idmap v:ext="edit" data="1"/>
    </o:shapelayout>
  </w:shapeDefaults>
  <w:decimalSymbol w:val="."/>
  <w:listSeparator w:val=","/>
  <w14:docId w14:val="34534722"/>
  <w15:docId w15:val="{D3382232-4E0E-461C-AE68-EFDF97C0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paragraph" w:styleId="Heading6">
    <w:name w:val="heading 6"/>
    <w:basedOn w:val="Normal"/>
    <w:next w:val="Normal"/>
    <w:link w:val="Heading6Char"/>
    <w:semiHidden/>
    <w:unhideWhenUsed/>
    <w:locked/>
    <w:rsid w:val="006556AA"/>
    <w:pPr>
      <w:keepNext/>
      <w:keepLines/>
      <w:spacing w:before="200" w:after="0"/>
      <w:outlineLvl w:val="5"/>
    </w:pPr>
    <w:rPr>
      <w:rFonts w:asciiTheme="majorHAnsi" w:eastAsiaTheme="majorEastAsia" w:hAnsiTheme="majorHAnsi" w:cstheme="majorBidi"/>
      <w:i/>
      <w:iCs/>
      <w:color w:val="28435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34"/>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2"/>
      </w:numPr>
      <w:spacing w:before="240" w:after="240"/>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3"/>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4"/>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233006"/>
    <w:pPr>
      <w:spacing w:after="240"/>
    </w:pPr>
    <w:rPr>
      <w:rFonts w:asciiTheme="majorHAnsi" w:hAnsiTheme="majorHAnsi" w:cstheme="majorHAnsi"/>
      <w:b/>
      <w:color w:val="5587B4" w:themeColor="accent1"/>
      <w:sz w:val="28"/>
    </w:rPr>
  </w:style>
  <w:style w:type="character" w:customStyle="1" w:styleId="SectionSub-TitleChar">
    <w:name w:val="Section Sub-Title Char"/>
    <w:basedOn w:val="DefaultParagraphFont"/>
    <w:link w:val="SectionSub-Title"/>
    <w:rsid w:val="00233006"/>
    <w:rPr>
      <w:rFonts w:asciiTheme="majorHAnsi" w:hAnsiTheme="majorHAnsi" w:cstheme="majorHAnsi"/>
      <w:b/>
      <w:color w:val="5587B4" w:themeColor="accent1"/>
      <w:sz w:val="28"/>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customStyle="1" w:styleId="Heading6Char">
    <w:name w:val="Heading 6 Char"/>
    <w:basedOn w:val="DefaultParagraphFont"/>
    <w:link w:val="Heading6"/>
    <w:uiPriority w:val="99"/>
    <w:rsid w:val="006556AA"/>
    <w:rPr>
      <w:rFonts w:asciiTheme="majorHAnsi" w:eastAsiaTheme="majorEastAsia" w:hAnsiTheme="majorHAnsi" w:cstheme="majorBidi"/>
      <w:i/>
      <w:iCs/>
      <w:color w:val="28435B" w:themeColor="accent1" w:themeShade="7F"/>
      <w:lang w:eastAsia="en-US"/>
    </w:rPr>
  </w:style>
  <w:style w:type="table" w:customStyle="1" w:styleId="Capita-Blue1">
    <w:name w:val="Capita - Blue1"/>
    <w:basedOn w:val="TableNormal"/>
    <w:next w:val="TableGrid"/>
    <w:uiPriority w:val="99"/>
    <w:rsid w:val="00A0432E"/>
    <w:rPr>
      <w:rFonts w:ascii="Arial" w:hAnsi="Arial"/>
      <w:color w:val="3C3C3B"/>
      <w:szCs w:val="20"/>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styleId="UnresolvedMention">
    <w:name w:val="Unresolved Mention"/>
    <w:basedOn w:val="DefaultParagraphFont"/>
    <w:uiPriority w:val="99"/>
    <w:semiHidden/>
    <w:unhideWhenUsed/>
    <w:rsid w:val="00881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32216762">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377819754">
      <w:bodyDiv w:val="1"/>
      <w:marLeft w:val="0"/>
      <w:marRight w:val="0"/>
      <w:marTop w:val="0"/>
      <w:marBottom w:val="0"/>
      <w:divBdr>
        <w:top w:val="none" w:sz="0" w:space="0" w:color="auto"/>
        <w:left w:val="none" w:sz="0" w:space="0" w:color="auto"/>
        <w:bottom w:val="none" w:sz="0" w:space="0" w:color="auto"/>
        <w:right w:val="none" w:sz="0" w:space="0" w:color="auto"/>
      </w:divBdr>
    </w:div>
    <w:div w:id="406853010">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3330141">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61449382">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29015405">
      <w:bodyDiv w:val="1"/>
      <w:marLeft w:val="0"/>
      <w:marRight w:val="0"/>
      <w:marTop w:val="0"/>
      <w:marBottom w:val="0"/>
      <w:divBdr>
        <w:top w:val="none" w:sz="0" w:space="0" w:color="auto"/>
        <w:left w:val="none" w:sz="0" w:space="0" w:color="auto"/>
        <w:bottom w:val="none" w:sz="0" w:space="0" w:color="auto"/>
        <w:right w:val="none" w:sz="0" w:space="0" w:color="auto"/>
      </w:divBdr>
    </w:div>
    <w:div w:id="637417211">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671028646">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892234532">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090929600">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4199173">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2860802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777750653">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55069654">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file:///C:\Users\james.yeomans\Documents\2.%20Marketing\Security%20Watchdog%20Brand\Final\DS%20ID%20Checker%20Guide%20cheqs%20-%20updated.docx" TargetMode="External"/><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Final\DS%20ID%20Checker%20Guide%20cheqs%20-%20updated.docx" TargetMode="External"/><Relationship Id="rId17" Type="http://schemas.openxmlformats.org/officeDocument/2006/relationships/header" Target="header2.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Final\DS%20ID%20Checker%20Guide%20cheqs%20-%20updated.docx"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Final\DS%20ID%20Checker%20Guide%20cheqs%20-%20updated.docx"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james.yeomans\Documents\2.%20Marketing\Security%20Watchdog%20Brand\Final\DS%20ID%20Checker%20Guide%20cheqs%20-%20updated.docx" TargetMode="External"/><Relationship Id="rId22" Type="http://schemas.openxmlformats.org/officeDocument/2006/relationships/image" Target="media/image8.png"/><Relationship Id="rId27"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278AF-7934-43D6-9BF6-792C2CB99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True Partners Bid Template 2014 FV</Template>
  <TotalTime>3</TotalTime>
  <Pages>10</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Request for Proposal for the Provision of Managed Services for Contract Labour                                       RFP ID CS/TA/0012 for TATA Technologies</vt:lpstr>
    </vt:vector>
  </TitlesOfParts>
  <Company>Capita</Company>
  <LinksUpToDate>false</LinksUpToDate>
  <CharactersWithSpaces>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for the Provision of Managed Services for Contract Labour                                       RFP ID CS/TA/0012 for TATA Technologies</dc:title>
  <dc:creator>James yeomans</dc:creator>
  <cp:lastModifiedBy>Charles Eason</cp:lastModifiedBy>
  <cp:revision>2</cp:revision>
  <cp:lastPrinted>2015-06-08T09:56:00Z</cp:lastPrinted>
  <dcterms:created xsi:type="dcterms:W3CDTF">2021-03-08T12:22:00Z</dcterms:created>
  <dcterms:modified xsi:type="dcterms:W3CDTF">2021-03-08T12:22:00Z</dcterms:modified>
</cp:coreProperties>
</file>